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53E4C" w14:textId="751CBD60" w:rsidR="00781259" w:rsidRPr="00770FBC" w:rsidRDefault="00C63574" w:rsidP="00781259">
      <w:pPr>
        <w:ind w:left="720"/>
        <w:jc w:val="center"/>
        <w:rPr>
          <w:sz w:val="400"/>
          <w:szCs w:val="400"/>
          <w:lang w:val="en-GB"/>
        </w:rPr>
      </w:pPr>
      <w:bookmarkStart w:id="0" w:name="_GoBack"/>
      <w:bookmarkEnd w:id="0"/>
      <w:r w:rsidRPr="00770FBC">
        <w:rPr>
          <w:noProof/>
          <w:sz w:val="400"/>
          <w:szCs w:val="400"/>
          <w:lang w:val="en-GB"/>
        </w:rPr>
        <mc:AlternateContent>
          <mc:Choice Requires="wps">
            <w:drawing>
              <wp:anchor distT="45720" distB="45720" distL="114300" distR="114300" simplePos="0" relativeHeight="251731968" behindDoc="0" locked="0" layoutInCell="1" allowOverlap="1" wp14:anchorId="6A9A124C" wp14:editId="326D1A5A">
                <wp:simplePos x="0" y="0"/>
                <wp:positionH relativeFrom="column">
                  <wp:posOffset>2738755</wp:posOffset>
                </wp:positionH>
                <wp:positionV relativeFrom="paragraph">
                  <wp:posOffset>-804545</wp:posOffset>
                </wp:positionV>
                <wp:extent cx="38004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4620"/>
                        </a:xfrm>
                        <a:prstGeom prst="rect">
                          <a:avLst/>
                        </a:prstGeom>
                        <a:noFill/>
                        <a:ln w="9525">
                          <a:noFill/>
                          <a:miter lim="800000"/>
                          <a:headEnd/>
                          <a:tailEnd/>
                        </a:ln>
                      </wps:spPr>
                      <wps:txbx>
                        <w:txbxContent>
                          <w:p w14:paraId="70297B06" w14:textId="574F0C53" w:rsidR="00C63574" w:rsidRPr="00C63574" w:rsidRDefault="00C63574">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9A124C" id="_x0000_t202" coordsize="21600,21600" o:spt="202" path="m,l,21600r21600,l21600,xe">
                <v:stroke joinstyle="miter"/>
                <v:path gradientshapeok="t" o:connecttype="rect"/>
              </v:shapetype>
              <v:shape id="Text Box 2" o:spid="_x0000_s1026" type="#_x0000_t202" style="position:absolute;left:0;text-align:left;margin-left:215.65pt;margin-top:-63.35pt;width:299.25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zlDwIAAPUDAAAOAAAAZHJzL2Uyb0RvYy54bWysU8tu2zAQvBfoPxC813pUjhPBcpAmdVEg&#10;fQBJP4CmKIsoyWVJ2pL79VlSjmMkt6I6CCR3d7gzO1xej1qRvXBegmloMcspEYZDK822ob8e1x8u&#10;KfGBmZYpMKKhB+Hp9er9u+Vga1FCD6oVjiCI8fVgG9qHYOss87wXmvkZWGEw2IHTLODWbbPWsQHR&#10;tcrKPL/IBnCtdcCF93h6NwXpKuF3neDhR9d5EYhqKPYW0t+l/yb+s9WS1VvHbC/5sQ32D11oJg1e&#10;eoK6Y4GRnZNvoLTkDjx0YcZBZ9B1kovEAdkU+Ss2Dz2zInFBcbw9yeT/Hyz/vv/piGwbWhYLSgzT&#10;OKRHMQbyCUZSRn0G62tMe7CYGEY8xjknrt7eA//tiYHbnpmtuHEOhl6wFvsrYmV2Vjrh+AiyGb5B&#10;i9ewXYAENHZOR/FQDoLoOKfDaTaxFY6HHy/zvFrMKeEYK6q8uijT9DJWP5db58MXAZrERUMdDj/B&#10;s/29D7EdVj+nxNsMrKVSyQDKkKGhV/NyngrOIloG9KeSuqHYAH6TYyLLz6ZNxYFJNa3xAmWOtCPT&#10;iXMYNyMmRi020B5QAAeTD/Hd4KIH95eSAT3YUP9nx5ygRH01KOJVUVXRtGlTzRfImLjzyOY8wgxH&#10;qIYGSqblbUhGj1y9vUGx1zLJ8NLJsVf0VlLn+A6iec/3Kevlta6eAAAA//8DAFBLAwQUAAYACAAA&#10;ACEAKJxl8uEAAAAMAQAADwAAAGRycy9kb3ducmV2LnhtbEyPy07DMBBF90j8gzVI7Fo7aekjZFJV&#10;qC1LoI1Yu7FJIuKxFbtp+HvcFSxHc3TvuflmNB0bdO9bSwjJVADTVFnVUo1QnvaTFTAfJCnZWdII&#10;P9rDpri/y2Wm7JU+9HAMNYsh5DOJ0ITgMs591Wgj/dQ6TfH3ZXsjQzz7mqteXmO46XgqxIIb2VJs&#10;aKTTL42uvo8Xg+CCOyxf+7f37W4/iPLzUKZtvUN8fBi3z8CCHsMfDDf9qA5FdDrbCynPOoT5LJlF&#10;FGGSpIslsBsi0nWcc0ZYz5+AFzn/P6L4BQAA//8DAFBLAQItABQABgAIAAAAIQC2gziS/gAAAOEB&#10;AAATAAAAAAAAAAAAAAAAAAAAAABbQ29udGVudF9UeXBlc10ueG1sUEsBAi0AFAAGAAgAAAAhADj9&#10;If/WAAAAlAEAAAsAAAAAAAAAAAAAAAAALwEAAF9yZWxzLy5yZWxzUEsBAi0AFAAGAAgAAAAhANNK&#10;HOUPAgAA9QMAAA4AAAAAAAAAAAAAAAAALgIAAGRycy9lMm9Eb2MueG1sUEsBAi0AFAAGAAgAAAAh&#10;ACicZfLhAAAADAEAAA8AAAAAAAAAAAAAAAAAaQQAAGRycy9kb3ducmV2LnhtbFBLBQYAAAAABAAE&#10;APMAAAB3BQAAAAA=&#10;" filled="f" stroked="f">
                <v:textbox style="mso-fit-shape-to-text:t">
                  <w:txbxContent>
                    <w:p w14:paraId="70297B06" w14:textId="574F0C53" w:rsidR="00C63574" w:rsidRPr="00C63574" w:rsidRDefault="00C63574">
                      <w:pPr>
                        <w:rPr>
                          <w:lang w:val="en-US"/>
                        </w:rPr>
                      </w:pPr>
                    </w:p>
                  </w:txbxContent>
                </v:textbox>
                <w10:wrap type="square"/>
              </v:shape>
            </w:pict>
          </mc:Fallback>
        </mc:AlternateContent>
      </w:r>
      <w:r w:rsidR="00781259" w:rsidRPr="00770FBC">
        <w:rPr>
          <w:sz w:val="400"/>
          <w:szCs w:val="400"/>
          <w:lang w:val="en-GB"/>
        </w:rPr>
        <w:t>1</w:t>
      </w:r>
    </w:p>
    <w:p w14:paraId="1580C744" w14:textId="1925FC87" w:rsidR="004D1A68" w:rsidRPr="00770FBC" w:rsidRDefault="000D56A6" w:rsidP="00781259">
      <w:pPr>
        <w:ind w:left="720"/>
        <w:jc w:val="center"/>
        <w:rPr>
          <w:sz w:val="144"/>
          <w:lang w:val="en-GB"/>
        </w:rPr>
      </w:pPr>
      <w:r w:rsidRPr="00770FBC">
        <w:rPr>
          <w:sz w:val="144"/>
          <w:lang w:val="en-GB"/>
        </w:rPr>
        <w:t>Sweet tooth</w:t>
      </w:r>
    </w:p>
    <w:p w14:paraId="0869345A" w14:textId="77777777" w:rsidR="004D1A68" w:rsidRPr="00770FBC" w:rsidRDefault="004D1A68" w:rsidP="004D1A68">
      <w:pPr>
        <w:pStyle w:val="ListParagraph"/>
        <w:ind w:left="1080"/>
        <w:rPr>
          <w:lang w:val="en-GB"/>
        </w:rPr>
      </w:pPr>
    </w:p>
    <w:p w14:paraId="470A2076" w14:textId="77777777" w:rsidR="004468AB" w:rsidRPr="00770FBC" w:rsidRDefault="004468AB" w:rsidP="004D1A68">
      <w:pPr>
        <w:pStyle w:val="ListParagraph"/>
        <w:ind w:left="1080"/>
        <w:rPr>
          <w:lang w:val="en-GB"/>
        </w:rPr>
      </w:pPr>
    </w:p>
    <w:p w14:paraId="6A8C1872" w14:textId="77777777" w:rsidR="004468AB" w:rsidRPr="00770FBC" w:rsidRDefault="004468AB" w:rsidP="004D1A68">
      <w:pPr>
        <w:pStyle w:val="ListParagraph"/>
        <w:ind w:left="1080"/>
        <w:rPr>
          <w:lang w:val="en-GB"/>
        </w:rPr>
      </w:pPr>
    </w:p>
    <w:p w14:paraId="1B92B57E" w14:textId="77777777" w:rsidR="004468AB" w:rsidRPr="00770FBC" w:rsidRDefault="004468AB" w:rsidP="004D1A68">
      <w:pPr>
        <w:pStyle w:val="ListParagraph"/>
        <w:ind w:left="1080"/>
        <w:rPr>
          <w:lang w:val="en-GB"/>
        </w:rPr>
      </w:pPr>
    </w:p>
    <w:p w14:paraId="664961B6" w14:textId="46C13DFB" w:rsidR="004D1A68" w:rsidRPr="00770FBC" w:rsidRDefault="000D56A6" w:rsidP="00443328">
      <w:pPr>
        <w:pStyle w:val="ListParagraph"/>
        <w:ind w:left="1416"/>
        <w:rPr>
          <w:b/>
          <w:sz w:val="32"/>
          <w:u w:val="single"/>
          <w:lang w:val="en-GB"/>
        </w:rPr>
      </w:pPr>
      <w:r w:rsidRPr="00770FBC">
        <w:rPr>
          <w:b/>
          <w:sz w:val="32"/>
          <w:u w:val="single"/>
          <w:lang w:val="en-GB"/>
        </w:rPr>
        <w:t>Needed</w:t>
      </w:r>
      <w:r w:rsidR="00C04FAB" w:rsidRPr="00770FBC">
        <w:rPr>
          <w:b/>
          <w:sz w:val="32"/>
          <w:u w:val="single"/>
          <w:lang w:val="en-GB"/>
        </w:rPr>
        <w:t>:</w:t>
      </w:r>
    </w:p>
    <w:p w14:paraId="28367323" w14:textId="1E94B907" w:rsidR="00C04FAB" w:rsidRPr="00770FBC" w:rsidRDefault="00770FBC" w:rsidP="00443328">
      <w:pPr>
        <w:pStyle w:val="ListParagraph"/>
        <w:ind w:left="1416"/>
        <w:rPr>
          <w:sz w:val="32"/>
          <w:lang w:val="en-GB"/>
        </w:rPr>
      </w:pPr>
      <w:r>
        <w:rPr>
          <w:sz w:val="32"/>
          <w:lang w:val="en-GB"/>
        </w:rPr>
        <w:t xml:space="preserve">Large bowl with 2 kg of sugar </w:t>
      </w:r>
    </w:p>
    <w:p w14:paraId="4BEBCE65" w14:textId="762E698B" w:rsidR="00C04FAB" w:rsidRPr="00770FBC" w:rsidRDefault="00770FBC" w:rsidP="00443328">
      <w:pPr>
        <w:pStyle w:val="ListParagraph"/>
        <w:ind w:left="1416"/>
        <w:rPr>
          <w:sz w:val="32"/>
          <w:lang w:val="en-GB"/>
        </w:rPr>
      </w:pPr>
      <w:r>
        <w:rPr>
          <w:sz w:val="32"/>
          <w:lang w:val="en-GB"/>
        </w:rPr>
        <w:t>Plastic bag</w:t>
      </w:r>
    </w:p>
    <w:p w14:paraId="3059D9E0" w14:textId="07EC5D59" w:rsidR="00C04FAB" w:rsidRPr="00770FBC" w:rsidRDefault="007137CD" w:rsidP="00443328">
      <w:pPr>
        <w:pStyle w:val="ListParagraph"/>
        <w:ind w:left="1416"/>
        <w:rPr>
          <w:sz w:val="32"/>
          <w:lang w:val="en-GB"/>
        </w:rPr>
      </w:pPr>
      <w:r>
        <w:rPr>
          <w:sz w:val="32"/>
          <w:lang w:val="en-GB"/>
        </w:rPr>
        <w:t>Ladle</w:t>
      </w:r>
      <w:r>
        <w:rPr>
          <w:sz w:val="32"/>
          <w:lang w:val="en-GB"/>
        </w:rPr>
        <w:tab/>
      </w:r>
    </w:p>
    <w:p w14:paraId="02083069" w14:textId="77777777" w:rsidR="00C04FAB" w:rsidRPr="00770FBC" w:rsidRDefault="00C04FAB" w:rsidP="00443328">
      <w:pPr>
        <w:pStyle w:val="ListParagraph"/>
        <w:ind w:left="1416"/>
        <w:rPr>
          <w:sz w:val="32"/>
          <w:lang w:val="en-GB"/>
        </w:rPr>
      </w:pPr>
    </w:p>
    <w:p w14:paraId="0F35CAF2" w14:textId="515CBBA4" w:rsidR="00C04FAB" w:rsidRPr="00770FBC" w:rsidRDefault="007137CD" w:rsidP="00443328">
      <w:pPr>
        <w:pStyle w:val="ListParagraph"/>
        <w:ind w:left="1416"/>
        <w:rPr>
          <w:b/>
          <w:sz w:val="32"/>
          <w:u w:val="single"/>
          <w:lang w:val="en-GB"/>
        </w:rPr>
      </w:pPr>
      <w:r>
        <w:rPr>
          <w:b/>
          <w:sz w:val="32"/>
          <w:u w:val="single"/>
          <w:lang w:val="en-GB"/>
        </w:rPr>
        <w:t>Task</w:t>
      </w:r>
      <w:r w:rsidR="00C04FAB" w:rsidRPr="00770FBC">
        <w:rPr>
          <w:b/>
          <w:sz w:val="32"/>
          <w:u w:val="single"/>
          <w:lang w:val="en-GB"/>
        </w:rPr>
        <w:t>:</w:t>
      </w:r>
    </w:p>
    <w:p w14:paraId="1DB74C22" w14:textId="60BCBA92" w:rsidR="00C04FAB" w:rsidRPr="007137CD" w:rsidRDefault="007137CD" w:rsidP="007137CD">
      <w:pPr>
        <w:pStyle w:val="ListParagraph"/>
        <w:ind w:left="1416"/>
        <w:rPr>
          <w:sz w:val="32"/>
          <w:lang w:val="en-GB"/>
        </w:rPr>
      </w:pPr>
      <w:r>
        <w:rPr>
          <w:sz w:val="32"/>
          <w:lang w:val="en-GB"/>
        </w:rPr>
        <w:t>Put a kilo of sugar in the plastic bag</w:t>
      </w:r>
      <w:r w:rsidR="00C04FAB" w:rsidRPr="007137CD">
        <w:rPr>
          <w:sz w:val="32"/>
          <w:lang w:val="en-GB"/>
        </w:rPr>
        <w:t>.</w:t>
      </w:r>
    </w:p>
    <w:p w14:paraId="1BF070E5" w14:textId="2F7A934E" w:rsidR="004468AB" w:rsidRPr="00770FBC" w:rsidRDefault="00C04FAB" w:rsidP="00443328">
      <w:pPr>
        <w:pStyle w:val="ListParagraph"/>
        <w:ind w:left="1416"/>
        <w:rPr>
          <w:sz w:val="32"/>
          <w:lang w:val="en-GB"/>
        </w:rPr>
      </w:pPr>
      <w:r w:rsidRPr="00770FBC">
        <w:rPr>
          <w:sz w:val="32"/>
          <w:lang w:val="en-GB"/>
        </w:rPr>
        <w:t>L</w:t>
      </w:r>
      <w:r w:rsidR="007137CD">
        <w:rPr>
          <w:sz w:val="32"/>
          <w:lang w:val="en-GB"/>
        </w:rPr>
        <w:t>et the jury weigh the result</w:t>
      </w:r>
      <w:r w:rsidRPr="00770FBC">
        <w:rPr>
          <w:sz w:val="32"/>
          <w:lang w:val="en-GB"/>
        </w:rPr>
        <w:t>.</w:t>
      </w:r>
    </w:p>
    <w:p w14:paraId="7227D209" w14:textId="77777777" w:rsidR="004468AB" w:rsidRPr="00770FBC" w:rsidRDefault="004468AB">
      <w:pPr>
        <w:rPr>
          <w:sz w:val="28"/>
          <w:lang w:val="en-GB"/>
        </w:rPr>
      </w:pPr>
      <w:r w:rsidRPr="00770FBC">
        <w:rPr>
          <w:sz w:val="28"/>
          <w:lang w:val="en-GB"/>
        </w:rPr>
        <w:br w:type="page"/>
      </w:r>
    </w:p>
    <w:p w14:paraId="7C874D00" w14:textId="21E95AC4" w:rsidR="00781259" w:rsidRPr="00770FBC" w:rsidRDefault="00781259" w:rsidP="00781259">
      <w:pPr>
        <w:jc w:val="center"/>
        <w:rPr>
          <w:sz w:val="400"/>
          <w:szCs w:val="400"/>
          <w:lang w:val="en-GB"/>
        </w:rPr>
      </w:pPr>
      <w:r w:rsidRPr="00770FBC">
        <w:rPr>
          <w:sz w:val="400"/>
          <w:szCs w:val="400"/>
          <w:lang w:val="en-GB"/>
        </w:rPr>
        <w:lastRenderedPageBreak/>
        <w:t>2</w:t>
      </w:r>
    </w:p>
    <w:p w14:paraId="2845876F" w14:textId="07A44B42" w:rsidR="00781259" w:rsidRPr="00770FBC" w:rsidRDefault="00923082" w:rsidP="00781259">
      <w:pPr>
        <w:jc w:val="center"/>
        <w:rPr>
          <w:sz w:val="500"/>
          <w:szCs w:val="500"/>
          <w:lang w:val="en-GB"/>
        </w:rPr>
      </w:pPr>
      <w:r>
        <w:rPr>
          <w:sz w:val="144"/>
          <w:szCs w:val="144"/>
          <w:lang w:val="en-GB"/>
        </w:rPr>
        <w:t>Fireworks</w:t>
      </w:r>
    </w:p>
    <w:p w14:paraId="0E69791E" w14:textId="77777777" w:rsidR="00781259" w:rsidRPr="00770FBC" w:rsidRDefault="00781259" w:rsidP="00781259">
      <w:pPr>
        <w:rPr>
          <w:color w:val="FF0000"/>
          <w:sz w:val="28"/>
          <w:lang w:val="en-GB"/>
        </w:rPr>
      </w:pPr>
    </w:p>
    <w:p w14:paraId="450EF170" w14:textId="1E33F2BD" w:rsidR="00781259" w:rsidRPr="00770FBC" w:rsidRDefault="00923082" w:rsidP="00781259">
      <w:pPr>
        <w:ind w:left="720"/>
        <w:rPr>
          <w:sz w:val="28"/>
          <w:lang w:val="en-GB"/>
        </w:rPr>
      </w:pPr>
      <w:r>
        <w:rPr>
          <w:sz w:val="28"/>
          <w:lang w:val="en-GB"/>
        </w:rPr>
        <w:t>Here you see a standard box of matches</w:t>
      </w:r>
      <w:r w:rsidR="00781259" w:rsidRPr="00770FBC">
        <w:rPr>
          <w:sz w:val="28"/>
          <w:lang w:val="en-GB"/>
        </w:rPr>
        <w:t xml:space="preserve">. </w:t>
      </w:r>
      <w:r>
        <w:rPr>
          <w:sz w:val="28"/>
          <w:lang w:val="en-GB"/>
        </w:rPr>
        <w:t>Not a single match has been taken out. Marjolein has an opened tabloid newspaper. She wants to enclose the area of the newspaper in matches (the matches in line around the paper).</w:t>
      </w:r>
    </w:p>
    <w:p w14:paraId="6951404F" w14:textId="54E498EB" w:rsidR="00781259" w:rsidRPr="00770FBC" w:rsidRDefault="00923082" w:rsidP="00781259">
      <w:pPr>
        <w:ind w:left="720"/>
        <w:rPr>
          <w:sz w:val="28"/>
          <w:lang w:val="en-GB"/>
        </w:rPr>
      </w:pPr>
      <w:r>
        <w:rPr>
          <w:sz w:val="28"/>
          <w:lang w:val="en-GB"/>
        </w:rPr>
        <w:t>Will she have enough matches in this box of matches or won’t it be enough</w:t>
      </w:r>
      <w:r w:rsidR="00781259" w:rsidRPr="00770FBC">
        <w:rPr>
          <w:sz w:val="28"/>
          <w:lang w:val="en-GB"/>
        </w:rPr>
        <w:t>?</w:t>
      </w:r>
    </w:p>
    <w:p w14:paraId="6D1D02BE" w14:textId="77777777" w:rsidR="00781259" w:rsidRPr="00770FBC" w:rsidRDefault="00781259" w:rsidP="00781259">
      <w:pPr>
        <w:ind w:left="720"/>
        <w:rPr>
          <w:lang w:val="en-GB"/>
        </w:rPr>
      </w:pPr>
      <w:r w:rsidRPr="00770FBC">
        <w:rPr>
          <w:noProof/>
          <w:lang w:val="en-GB"/>
        </w:rPr>
        <mc:AlternateContent>
          <mc:Choice Requires="wps">
            <w:drawing>
              <wp:anchor distT="0" distB="0" distL="114300" distR="114300" simplePos="0" relativeHeight="251705344" behindDoc="0" locked="0" layoutInCell="1" allowOverlap="1" wp14:anchorId="601F3BAD" wp14:editId="29414BCB">
                <wp:simplePos x="0" y="0"/>
                <wp:positionH relativeFrom="column">
                  <wp:posOffset>1786255</wp:posOffset>
                </wp:positionH>
                <wp:positionV relativeFrom="paragraph">
                  <wp:posOffset>1270</wp:posOffset>
                </wp:positionV>
                <wp:extent cx="2590800" cy="1605280"/>
                <wp:effectExtent l="0" t="0" r="0" b="0"/>
                <wp:wrapNone/>
                <wp:docPr id="3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605280"/>
                        </a:xfrm>
                        <a:prstGeom prst="rect">
                          <a:avLst/>
                        </a:prstGeom>
                        <a:solidFill>
                          <a:srgbClr val="FFFFFF"/>
                        </a:solidFill>
                        <a:ln w="9525">
                          <a:noFill/>
                          <a:miter lim="800000"/>
                          <a:headEnd/>
                          <a:tailEnd/>
                        </a:ln>
                      </wps:spPr>
                      <wps:txbx>
                        <w:txbxContent>
                          <w:p w14:paraId="21E877E4" w14:textId="77777777" w:rsidR="00781259" w:rsidRDefault="00781259" w:rsidP="00781259">
                            <w:r>
                              <w:rPr>
                                <w:noProof/>
                                <w:lang w:val="en-US"/>
                              </w:rPr>
                              <w:drawing>
                                <wp:inline distT="0" distB="0" distL="0" distR="0" wp14:anchorId="6E4C36AC" wp14:editId="29AB5976">
                                  <wp:extent cx="2301874" cy="1381125"/>
                                  <wp:effectExtent l="0" t="0" r="3810" b="0"/>
                                  <wp:docPr id="310" name="Afbeelding 310" descr="http://www.braille.be/uploads/assets/2788/1470208517-metro-wrap-nl-5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aille.be/uploads/assets/2788/1470208517-metro-wrap-nl-500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471" cy="13862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F3BAD" id="Tekstvak 2" o:spid="_x0000_s1027" type="#_x0000_t202" style="position:absolute;left:0;text-align:left;margin-left:140.65pt;margin-top:.1pt;width:204pt;height:12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DSJQIAACUEAAAOAAAAZHJzL2Uyb0RvYy54bWysU9uO2yAQfa/Uf0C8N3bcZJtYcVbbbFNV&#10;2l6k3X4AxjhGAYYCiZ1+fQeczUbbt6p+QIxnOJw5c1jdDlqRo3BegqnodJJTIgyHRppdRX8+bd8t&#10;KPGBmYYpMKKiJ+Hp7frtm1VvS1FAB6oRjiCI8WVvK9qFYMss87wTmvkJWGEw2YLTLGDodlnjWI/o&#10;WmVFnt9kPbjGOuDCe/x7PybpOuG3reDhe9t6EYiqKHILaXVpreOarVes3DlmO8nPNNg/sNBMGrz0&#10;AnXPAiMHJ/+C0pI78NCGCQedQdtKLlIP2M00f9XNY8esSL2gON5eZPL/D5Z/O/5wRDYVfZ8XlBim&#10;cUhPYu/Dke1JEfXprS+x7NFiYRg+woBzTr16+wB874mBTcfMTtw5B30nWIP8pvFkdnV0xPERpO6/&#10;QoPXsEOABDS0TkfxUA6C6Din02U2YgiE489ivswXOaY45qY3+bxYpOllrHw+bp0PnwVoEjcVdTj8&#10;BM+ODz5EOqx8Lom3eVCy2UqlUuB29UY5cmRolG36UgevypQhfUWX82KekA3E88lDWgY0spK6okgT&#10;v9FaUY5PpkklgUk17pGJMmd9oiSjOGGohzSKJF7UrobmhII5GH2L7ww3HbjflPTo2Yr6XwfmBCXq&#10;i0HRl9PZLJo8BbP5hwIDd52przPMcISqaKBk3G5CehhRDgN3OJxWJtlemJwpoxeTmud3E81+Haeq&#10;l9e9/gMAAP//AwBQSwMEFAAGAAgAAAAhAA/ZoTDcAAAACAEAAA8AAABkcnMvZG93bnJldi54bWxM&#10;j0FPwkAQhe8m/ofNmHgxsgWklNItURONV5AfMG2HtqE723QXWv6940lv8+W9vHkv2022U1cafOvY&#10;wHwWgSIuXdVybeD4/fGcgPIBucLOMRm4kYddfn+XYVq5kfd0PYRaSQj7FA00IfSp1r5syKKfuZ5Y&#10;tJMbLAbBodbVgKOE204voijWFluWDw329N5QeT5crIHT1/i02ozFZziu9y/xG7brwt2MeXyYXreg&#10;Ak3hzwy/9aU65NKpcBeuvOoMLJL5UqxygBI5TjaCheBqGYHOM/1/QP4DAAD//wMAUEsBAi0AFAAG&#10;AAgAAAAhALaDOJL+AAAA4QEAABMAAAAAAAAAAAAAAAAAAAAAAFtDb250ZW50X1R5cGVzXS54bWxQ&#10;SwECLQAUAAYACAAAACEAOP0h/9YAAACUAQAACwAAAAAAAAAAAAAAAAAvAQAAX3JlbHMvLnJlbHNQ&#10;SwECLQAUAAYACAAAACEAAbVA0iUCAAAlBAAADgAAAAAAAAAAAAAAAAAuAgAAZHJzL2Uyb0RvYy54&#10;bWxQSwECLQAUAAYACAAAACEAD9mhMNwAAAAIAQAADwAAAAAAAAAAAAAAAAB/BAAAZHJzL2Rvd25y&#10;ZXYueG1sUEsFBgAAAAAEAAQA8wAAAIgFAAAAAA==&#10;" stroked="f">
                <v:textbox>
                  <w:txbxContent>
                    <w:p w14:paraId="21E877E4" w14:textId="77777777" w:rsidR="00781259" w:rsidRDefault="00781259" w:rsidP="00781259">
                      <w:r>
                        <w:rPr>
                          <w:noProof/>
                          <w:lang w:val="en-US"/>
                        </w:rPr>
                        <w:drawing>
                          <wp:inline distT="0" distB="0" distL="0" distR="0" wp14:anchorId="6E4C36AC" wp14:editId="29AB5976">
                            <wp:extent cx="2301874" cy="1381125"/>
                            <wp:effectExtent l="0" t="0" r="3810" b="0"/>
                            <wp:docPr id="310" name="Afbeelding 310" descr="http://www.braille.be/uploads/assets/2788/1470208517-metro-wrap-nl-5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aille.be/uploads/assets/2788/1470208517-metro-wrap-nl-500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471" cy="1386283"/>
                                    </a:xfrm>
                                    <a:prstGeom prst="rect">
                                      <a:avLst/>
                                    </a:prstGeom>
                                    <a:noFill/>
                                    <a:ln>
                                      <a:noFill/>
                                    </a:ln>
                                  </pic:spPr>
                                </pic:pic>
                              </a:graphicData>
                            </a:graphic>
                          </wp:inline>
                        </w:drawing>
                      </w:r>
                    </w:p>
                  </w:txbxContent>
                </v:textbox>
              </v:shape>
            </w:pict>
          </mc:Fallback>
        </mc:AlternateContent>
      </w:r>
    </w:p>
    <w:p w14:paraId="0CFF3062" w14:textId="77777777" w:rsidR="00781259" w:rsidRPr="00770FBC" w:rsidRDefault="00781259" w:rsidP="00781259">
      <w:pPr>
        <w:ind w:left="720"/>
        <w:rPr>
          <w:lang w:val="en-GB"/>
        </w:rPr>
      </w:pPr>
    </w:p>
    <w:p w14:paraId="34EFCEBC" w14:textId="77777777" w:rsidR="00781259" w:rsidRPr="00770FBC" w:rsidRDefault="00781259" w:rsidP="00781259">
      <w:pPr>
        <w:ind w:left="720"/>
        <w:rPr>
          <w:lang w:val="en-GB"/>
        </w:rPr>
      </w:pPr>
    </w:p>
    <w:p w14:paraId="6EDABF70" w14:textId="77777777" w:rsidR="00781259" w:rsidRPr="00770FBC" w:rsidRDefault="00781259" w:rsidP="00781259">
      <w:pPr>
        <w:ind w:left="720"/>
        <w:rPr>
          <w:lang w:val="en-GB"/>
        </w:rPr>
      </w:pPr>
    </w:p>
    <w:p w14:paraId="58EF0DEB" w14:textId="77777777" w:rsidR="00781259" w:rsidRPr="00770FBC" w:rsidRDefault="00781259" w:rsidP="00781259">
      <w:pPr>
        <w:ind w:left="720"/>
        <w:rPr>
          <w:lang w:val="en-GB"/>
        </w:rPr>
      </w:pPr>
      <w:r w:rsidRPr="00770FBC">
        <w:rPr>
          <w:noProof/>
          <w:color w:val="FF0000"/>
          <w:lang w:val="en-GB"/>
        </w:rPr>
        <mc:AlternateContent>
          <mc:Choice Requires="wps">
            <w:drawing>
              <wp:anchor distT="0" distB="0" distL="114300" distR="114300" simplePos="0" relativeHeight="251704320" behindDoc="0" locked="0" layoutInCell="1" allowOverlap="1" wp14:anchorId="49056C75" wp14:editId="701EA9CE">
                <wp:simplePos x="0" y="0"/>
                <wp:positionH relativeFrom="column">
                  <wp:posOffset>502285</wp:posOffset>
                </wp:positionH>
                <wp:positionV relativeFrom="paragraph">
                  <wp:posOffset>52705</wp:posOffset>
                </wp:positionV>
                <wp:extent cx="1035050" cy="1403985"/>
                <wp:effectExtent l="0" t="0" r="0" b="7620"/>
                <wp:wrapNone/>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403985"/>
                        </a:xfrm>
                        <a:prstGeom prst="rect">
                          <a:avLst/>
                        </a:prstGeom>
                        <a:solidFill>
                          <a:srgbClr val="FFFFFF"/>
                        </a:solidFill>
                        <a:ln w="9525">
                          <a:noFill/>
                          <a:miter lim="800000"/>
                          <a:headEnd/>
                          <a:tailEnd/>
                        </a:ln>
                      </wps:spPr>
                      <wps:txbx>
                        <w:txbxContent>
                          <w:p w14:paraId="61472641" w14:textId="77777777" w:rsidR="00781259" w:rsidRDefault="00781259" w:rsidP="00781259">
                            <w:r>
                              <w:rPr>
                                <w:noProof/>
                                <w:lang w:val="en-US"/>
                              </w:rPr>
                              <w:drawing>
                                <wp:inline distT="0" distB="0" distL="0" distR="0" wp14:anchorId="019379B0" wp14:editId="5B01528C">
                                  <wp:extent cx="676275" cy="676275"/>
                                  <wp:effectExtent l="0" t="0" r="9525" b="9525"/>
                                  <wp:docPr id="311" name="Afbeelding 311" descr="https://www.vomar.nl/cmsstatic/Flix-Lucifers-Klein-10-X-40St-10374.png?brow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omar.nl/cmsstatic/Flix-Lucifers-Klein-10-X-40St-10374.png?brow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898" cy="67389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56C75" id="_x0000_s1028" type="#_x0000_t202" style="position:absolute;left:0;text-align:left;margin-left:39.55pt;margin-top:4.15pt;width:81.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vrJQIAACUEAAAOAAAAZHJzL2Uyb0RvYy54bWysU9tu2zAMfR+wfxD0vti5bYkRp+jSZRjQ&#10;XYB2H8DIcixEFjVJid19fSk5zbLtbZgfBNIkD8lDcnXTt5qdpPMKTcnHo5wzaQRWyuxL/v1x+2bB&#10;mQ9gKtBoZMmfpOc369evVp0t5AQb1JV0jECMLzpb8iYEW2SZF41swY/QSkPGGl0LgVS3zyoHHaG3&#10;Opvk+dusQ1dZh0J6T3/vBiNfJ/y6liJ8rWsvA9Mlp9pCel16d/HN1iso9g5so8S5DPiHKlpQhpJe&#10;oO4gADs69RdUq4RDj3UYCWwzrGslZOqBuhnnf3Tz0ICVqRcix9sLTf7/wYovp2+Oqark03zKmYGW&#10;hvQoDz6c4MAmkZ/O+oLcHiw5hv499jTn1Ku39ygOnhncNGD28tY57BoJFdU3jpHZVeiA4yPIrvuM&#10;FaWBY8AE1NeujeQRHYzQaU5Pl9nIPjARU+bTeT4nkyDbeJZPl4t5ygHFS7h1PnyU2LIolNzR8BM8&#10;nO59iOVA8eISs3nUqtoqrZPi9ruNduwEtCjb9J3Rf3PThnUlX84n84RsMManHWpVoEXWqi35Io9f&#10;DIci0vHBVEkOoPQgUyXanPmJlAzkhH7Xp1FcaN9h9USEORz2lu6MhAbdT8462tmS+x9HcJIz/ckQ&#10;6cvxbBaXPCmz+bsJKe7asru2gBEEVfLA2SBuQjqMRIe9peFsVaItTnGo5Fwy7WJi83w3cdmv9eT1&#10;67rXzwAAAP//AwBQSwMEFAAGAAgAAAAhALHYWm7dAAAACAEAAA8AAABkcnMvZG93bnJldi54bWxM&#10;j81OwzAQhO9IvIO1SNyo01CgDXGqiooLB6QWpPboxps4wn+y3TS8PcsJbjua0ew39Xqyho0Y0+Cd&#10;gPmsAIau9WpwvYDPj9e7JbCUpVPSeIcCvjHBurm+qmWl/MXtcNznnlGJS5UUoHMOFeep1WhlmvmA&#10;jrzORyszydhzFeWFyq3hZVE8cisHRx+0DPiisf3an62Ag9WD2sb3Y6fMuH3rNg9hikGI25tp8wws&#10;45T/wvCLT+jQENPJn51KzAh4Ws0pKWB5D4zsclGSPtFRrhbAm5r/H9D8AAAA//8DAFBLAQItABQA&#10;BgAIAAAAIQC2gziS/gAAAOEBAAATAAAAAAAAAAAAAAAAAAAAAABbQ29udGVudF9UeXBlc10ueG1s&#10;UEsBAi0AFAAGAAgAAAAhADj9If/WAAAAlAEAAAsAAAAAAAAAAAAAAAAALwEAAF9yZWxzLy5yZWxz&#10;UEsBAi0AFAAGAAgAAAAhAOJ5S+slAgAAJQQAAA4AAAAAAAAAAAAAAAAALgIAAGRycy9lMm9Eb2Mu&#10;eG1sUEsBAi0AFAAGAAgAAAAhALHYWm7dAAAACAEAAA8AAAAAAAAAAAAAAAAAfwQAAGRycy9kb3du&#10;cmV2LnhtbFBLBQYAAAAABAAEAPMAAACJBQAAAAA=&#10;" stroked="f">
                <v:textbox style="mso-fit-shape-to-text:t">
                  <w:txbxContent>
                    <w:p w14:paraId="61472641" w14:textId="77777777" w:rsidR="00781259" w:rsidRDefault="00781259" w:rsidP="00781259">
                      <w:r>
                        <w:rPr>
                          <w:noProof/>
                          <w:lang w:val="en-US"/>
                        </w:rPr>
                        <w:drawing>
                          <wp:inline distT="0" distB="0" distL="0" distR="0" wp14:anchorId="019379B0" wp14:editId="5B01528C">
                            <wp:extent cx="676275" cy="676275"/>
                            <wp:effectExtent l="0" t="0" r="9525" b="9525"/>
                            <wp:docPr id="311" name="Afbeelding 311" descr="https://www.vomar.nl/cmsstatic/Flix-Lucifers-Klein-10-X-40St-10374.png?brow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omar.nl/cmsstatic/Flix-Lucifers-Klein-10-X-40St-10374.png?brow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898" cy="673898"/>
                                    </a:xfrm>
                                    <a:prstGeom prst="rect">
                                      <a:avLst/>
                                    </a:prstGeom>
                                    <a:noFill/>
                                    <a:ln>
                                      <a:noFill/>
                                    </a:ln>
                                  </pic:spPr>
                                </pic:pic>
                              </a:graphicData>
                            </a:graphic>
                          </wp:inline>
                        </w:drawing>
                      </w:r>
                    </w:p>
                  </w:txbxContent>
                </v:textbox>
              </v:shape>
            </w:pict>
          </mc:Fallback>
        </mc:AlternateContent>
      </w:r>
    </w:p>
    <w:p w14:paraId="65F5CF4E" w14:textId="77777777" w:rsidR="00781259" w:rsidRPr="00770FBC" w:rsidRDefault="00781259" w:rsidP="00781259">
      <w:pPr>
        <w:ind w:left="720"/>
        <w:rPr>
          <w:lang w:val="en-GB"/>
        </w:rPr>
      </w:pPr>
    </w:p>
    <w:p w14:paraId="221EC27F" w14:textId="77777777" w:rsidR="00781259" w:rsidRPr="00770FBC" w:rsidRDefault="00781259" w:rsidP="00781259">
      <w:pPr>
        <w:ind w:left="720"/>
        <w:rPr>
          <w:lang w:val="en-GB"/>
        </w:rPr>
      </w:pPr>
    </w:p>
    <w:p w14:paraId="11184FD7" w14:textId="77777777" w:rsidR="00781259" w:rsidRPr="00770FBC" w:rsidRDefault="00781259" w:rsidP="00781259">
      <w:pPr>
        <w:ind w:left="720"/>
        <w:rPr>
          <w:lang w:val="en-GB"/>
        </w:rPr>
      </w:pPr>
    </w:p>
    <w:p w14:paraId="6CBBAC71" w14:textId="77777777" w:rsidR="00781259" w:rsidRPr="00770FBC" w:rsidRDefault="00781259" w:rsidP="00781259">
      <w:pPr>
        <w:ind w:left="720"/>
        <w:rPr>
          <w:lang w:val="en-GB"/>
        </w:rPr>
      </w:pPr>
      <w:r w:rsidRPr="00770FBC">
        <w:rPr>
          <w:noProof/>
          <w:lang w:val="en-GB"/>
        </w:rPr>
        <w:drawing>
          <wp:inline distT="0" distB="0" distL="0" distR="0" wp14:anchorId="636533DA" wp14:editId="3C832151">
            <wp:extent cx="660400" cy="671985"/>
            <wp:effectExtent l="0" t="0" r="6350" b="0"/>
            <wp:docPr id="304" name="Afbeelding 304" descr="http://puzzelarchief.nl/wp-content/uploads/2012/07/luc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elarchief.nl/wp-content/uploads/2012/07/lucmin.pn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4653" cy="676312"/>
                    </a:xfrm>
                    <a:prstGeom prst="rect">
                      <a:avLst/>
                    </a:prstGeom>
                    <a:noFill/>
                    <a:ln>
                      <a:noFill/>
                    </a:ln>
                  </pic:spPr>
                </pic:pic>
              </a:graphicData>
            </a:graphic>
          </wp:inline>
        </w:drawing>
      </w:r>
      <w:r w:rsidRPr="00770FBC">
        <w:rPr>
          <w:noProof/>
          <w:lang w:val="en-GB"/>
        </w:rPr>
        <w:drawing>
          <wp:inline distT="0" distB="0" distL="0" distR="0" wp14:anchorId="0DA1E237" wp14:editId="16701DE4">
            <wp:extent cx="660400" cy="671985"/>
            <wp:effectExtent l="0" t="0" r="6350" b="0"/>
            <wp:docPr id="305" name="Afbeelding 305" descr="http://puzzelarchief.nl/wp-content/uploads/2012/07/luc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elarchief.nl/wp-content/uploads/2012/07/lucmin.pn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4653" cy="676312"/>
                    </a:xfrm>
                    <a:prstGeom prst="rect">
                      <a:avLst/>
                    </a:prstGeom>
                    <a:noFill/>
                    <a:ln>
                      <a:noFill/>
                    </a:ln>
                  </pic:spPr>
                </pic:pic>
              </a:graphicData>
            </a:graphic>
          </wp:inline>
        </w:drawing>
      </w:r>
      <w:r w:rsidRPr="00770FBC">
        <w:rPr>
          <w:noProof/>
          <w:lang w:val="en-GB"/>
        </w:rPr>
        <w:drawing>
          <wp:inline distT="0" distB="0" distL="0" distR="0" wp14:anchorId="6637795C" wp14:editId="7937ADD6">
            <wp:extent cx="660400" cy="671985"/>
            <wp:effectExtent l="0" t="0" r="6350" b="0"/>
            <wp:docPr id="306" name="Afbeelding 306" descr="http://puzzelarchief.nl/wp-content/uploads/2012/07/luc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elarchief.nl/wp-content/uploads/2012/07/lucmin.pn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4653" cy="676312"/>
                    </a:xfrm>
                    <a:prstGeom prst="rect">
                      <a:avLst/>
                    </a:prstGeom>
                    <a:noFill/>
                    <a:ln>
                      <a:noFill/>
                    </a:ln>
                  </pic:spPr>
                </pic:pic>
              </a:graphicData>
            </a:graphic>
          </wp:inline>
        </w:drawing>
      </w:r>
      <w:r w:rsidRPr="00770FBC">
        <w:rPr>
          <w:noProof/>
          <w:lang w:val="en-GB"/>
        </w:rPr>
        <w:drawing>
          <wp:inline distT="0" distB="0" distL="0" distR="0" wp14:anchorId="6814EEC4" wp14:editId="0618B0FF">
            <wp:extent cx="660400" cy="671985"/>
            <wp:effectExtent l="0" t="0" r="6350" b="0"/>
            <wp:docPr id="308" name="Afbeelding 308" descr="http://puzzelarchief.nl/wp-content/uploads/2012/07/luc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elarchief.nl/wp-content/uploads/2012/07/lucmin.pn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4653" cy="676312"/>
                    </a:xfrm>
                    <a:prstGeom prst="rect">
                      <a:avLst/>
                    </a:prstGeom>
                    <a:noFill/>
                    <a:ln>
                      <a:noFill/>
                    </a:ln>
                  </pic:spPr>
                </pic:pic>
              </a:graphicData>
            </a:graphic>
          </wp:inline>
        </w:drawing>
      </w:r>
      <w:r w:rsidRPr="00770FBC">
        <w:rPr>
          <w:noProof/>
          <w:lang w:val="en-GB"/>
        </w:rPr>
        <w:drawing>
          <wp:inline distT="0" distB="0" distL="0" distR="0" wp14:anchorId="7C4AC74D" wp14:editId="5BCCDCAB">
            <wp:extent cx="660400" cy="671985"/>
            <wp:effectExtent l="0" t="0" r="6350" b="0"/>
            <wp:docPr id="309" name="Afbeelding 309" descr="http://puzzelarchief.nl/wp-content/uploads/2012/07/luc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elarchief.nl/wp-content/uploads/2012/07/lucmin.pn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4653" cy="676312"/>
                    </a:xfrm>
                    <a:prstGeom prst="rect">
                      <a:avLst/>
                    </a:prstGeom>
                    <a:noFill/>
                    <a:ln>
                      <a:noFill/>
                    </a:ln>
                  </pic:spPr>
                </pic:pic>
              </a:graphicData>
            </a:graphic>
          </wp:inline>
        </w:drawing>
      </w:r>
    </w:p>
    <w:p w14:paraId="76D353DF" w14:textId="5169398F" w:rsidR="00781259" w:rsidRPr="00770FBC" w:rsidRDefault="00923082" w:rsidP="00781259">
      <w:pPr>
        <w:pStyle w:val="ListParagraph"/>
        <w:numPr>
          <w:ilvl w:val="0"/>
          <w:numId w:val="17"/>
        </w:numPr>
        <w:rPr>
          <w:sz w:val="28"/>
          <w:lang w:val="en-GB"/>
        </w:rPr>
      </w:pPr>
      <w:r>
        <w:rPr>
          <w:sz w:val="28"/>
          <w:lang w:val="en-GB"/>
        </w:rPr>
        <w:t xml:space="preserve">She will have more than </w:t>
      </w:r>
      <w:r w:rsidR="00781259" w:rsidRPr="00770FBC">
        <w:rPr>
          <w:sz w:val="28"/>
          <w:lang w:val="en-GB"/>
        </w:rPr>
        <w:t>10</w:t>
      </w:r>
      <w:r>
        <w:rPr>
          <w:sz w:val="28"/>
          <w:lang w:val="en-GB"/>
        </w:rPr>
        <w:t xml:space="preserve"> matches left </w:t>
      </w:r>
      <w:r w:rsidR="00781259" w:rsidRPr="00770FBC">
        <w:rPr>
          <w:sz w:val="28"/>
          <w:lang w:val="en-GB"/>
        </w:rPr>
        <w:t>over</w:t>
      </w:r>
    </w:p>
    <w:p w14:paraId="2715A4F7" w14:textId="77777777" w:rsidR="00923082" w:rsidRDefault="00923082" w:rsidP="00781259">
      <w:pPr>
        <w:pStyle w:val="ListParagraph"/>
        <w:numPr>
          <w:ilvl w:val="0"/>
          <w:numId w:val="17"/>
        </w:numPr>
        <w:rPr>
          <w:sz w:val="28"/>
          <w:lang w:val="en-GB"/>
        </w:rPr>
      </w:pPr>
      <w:r>
        <w:rPr>
          <w:sz w:val="28"/>
          <w:lang w:val="en-GB"/>
        </w:rPr>
        <w:t xml:space="preserve">She will have fewer than </w:t>
      </w:r>
      <w:r w:rsidRPr="00770FBC">
        <w:rPr>
          <w:sz w:val="28"/>
          <w:lang w:val="en-GB"/>
        </w:rPr>
        <w:t>10</w:t>
      </w:r>
      <w:r>
        <w:rPr>
          <w:sz w:val="28"/>
          <w:lang w:val="en-GB"/>
        </w:rPr>
        <w:t xml:space="preserve"> matches left </w:t>
      </w:r>
      <w:r w:rsidRPr="00770FBC">
        <w:rPr>
          <w:sz w:val="28"/>
          <w:lang w:val="en-GB"/>
        </w:rPr>
        <w:t xml:space="preserve">over </w:t>
      </w:r>
    </w:p>
    <w:p w14:paraId="1CB391F8" w14:textId="3F4F4985" w:rsidR="00781259" w:rsidRPr="00770FBC" w:rsidRDefault="00923082" w:rsidP="00781259">
      <w:pPr>
        <w:pStyle w:val="ListParagraph"/>
        <w:numPr>
          <w:ilvl w:val="0"/>
          <w:numId w:val="17"/>
        </w:numPr>
        <w:rPr>
          <w:sz w:val="28"/>
          <w:lang w:val="en-GB"/>
        </w:rPr>
      </w:pPr>
      <w:r>
        <w:rPr>
          <w:sz w:val="28"/>
          <w:lang w:val="en-GB"/>
        </w:rPr>
        <w:t>She will be short by less than 10 matches</w:t>
      </w:r>
    </w:p>
    <w:p w14:paraId="1EF891F9" w14:textId="77777777" w:rsidR="00923082" w:rsidRDefault="00923082" w:rsidP="00923082">
      <w:pPr>
        <w:pStyle w:val="ListParagraph"/>
        <w:numPr>
          <w:ilvl w:val="0"/>
          <w:numId w:val="17"/>
        </w:numPr>
        <w:rPr>
          <w:sz w:val="28"/>
          <w:lang w:val="en-GB"/>
        </w:rPr>
      </w:pPr>
      <w:r w:rsidRPr="00923082">
        <w:rPr>
          <w:sz w:val="28"/>
          <w:lang w:val="en-GB"/>
        </w:rPr>
        <w:t>She will be short by more than 10 matches</w:t>
      </w:r>
      <w:r w:rsidR="00781259" w:rsidRPr="00923082">
        <w:rPr>
          <w:sz w:val="28"/>
          <w:lang w:val="en-GB"/>
        </w:rPr>
        <w:t>.</w:t>
      </w:r>
    </w:p>
    <w:p w14:paraId="565398F1" w14:textId="6535FADD" w:rsidR="00781259" w:rsidRPr="00923082" w:rsidRDefault="00923082" w:rsidP="00923082">
      <w:pPr>
        <w:ind w:left="708"/>
        <w:rPr>
          <w:sz w:val="28"/>
          <w:lang w:val="en-GB"/>
        </w:rPr>
      </w:pPr>
      <w:r>
        <w:rPr>
          <w:sz w:val="28"/>
          <w:lang w:val="en-GB"/>
        </w:rPr>
        <w:t>L</w:t>
      </w:r>
      <w:r w:rsidRPr="00923082">
        <w:rPr>
          <w:sz w:val="28"/>
          <w:lang w:val="en-GB"/>
        </w:rPr>
        <w:t>et the ju</w:t>
      </w:r>
      <w:r>
        <w:rPr>
          <w:sz w:val="28"/>
          <w:lang w:val="en-GB"/>
        </w:rPr>
        <w:t>ry judge your answer. Be sure you can explain it</w:t>
      </w:r>
      <w:r w:rsidR="00781259" w:rsidRPr="00923082">
        <w:rPr>
          <w:sz w:val="28"/>
          <w:lang w:val="en-GB"/>
        </w:rPr>
        <w:t>.</w:t>
      </w:r>
    </w:p>
    <w:p w14:paraId="3AF2199E" w14:textId="0A1F000D" w:rsidR="00781259" w:rsidRPr="00770FBC" w:rsidRDefault="00781259" w:rsidP="00781259">
      <w:pPr>
        <w:jc w:val="center"/>
        <w:rPr>
          <w:sz w:val="400"/>
          <w:szCs w:val="400"/>
          <w:lang w:val="en-GB"/>
        </w:rPr>
      </w:pPr>
      <w:r w:rsidRPr="00770FBC">
        <w:rPr>
          <w:lang w:val="en-GB"/>
        </w:rPr>
        <w:br w:type="page"/>
      </w:r>
      <w:r w:rsidRPr="00770FBC">
        <w:rPr>
          <w:sz w:val="400"/>
          <w:szCs w:val="400"/>
          <w:lang w:val="en-GB"/>
        </w:rPr>
        <w:lastRenderedPageBreak/>
        <w:t>3</w:t>
      </w:r>
    </w:p>
    <w:p w14:paraId="74CD9438" w14:textId="6F9B3F48" w:rsidR="00781259" w:rsidRPr="00770FBC" w:rsidRDefault="00781259" w:rsidP="00781259">
      <w:pPr>
        <w:ind w:left="720"/>
        <w:jc w:val="center"/>
        <w:rPr>
          <w:sz w:val="96"/>
          <w:lang w:val="en-GB"/>
        </w:rPr>
      </w:pPr>
      <w:r w:rsidRPr="00770FBC">
        <w:rPr>
          <w:sz w:val="96"/>
          <w:lang w:val="en-GB"/>
        </w:rPr>
        <w:t>T</w:t>
      </w:r>
      <w:r w:rsidR="00923082">
        <w:rPr>
          <w:sz w:val="96"/>
          <w:lang w:val="en-GB"/>
        </w:rPr>
        <w:t>e</w:t>
      </w:r>
      <w:r w:rsidRPr="00770FBC">
        <w:rPr>
          <w:sz w:val="96"/>
          <w:lang w:val="en-GB"/>
        </w:rPr>
        <w:t>en</w:t>
      </w:r>
      <w:r w:rsidR="00923082">
        <w:rPr>
          <w:sz w:val="96"/>
          <w:lang w:val="en-GB"/>
        </w:rPr>
        <w:t>agers are work in progress</w:t>
      </w:r>
    </w:p>
    <w:p w14:paraId="0DBC0FAC" w14:textId="77777777" w:rsidR="00781259" w:rsidRPr="00770FBC" w:rsidRDefault="00781259" w:rsidP="00781259">
      <w:pPr>
        <w:pStyle w:val="ListParagraph"/>
        <w:ind w:left="1080"/>
        <w:rPr>
          <w:lang w:val="en-GB"/>
        </w:rPr>
      </w:pPr>
    </w:p>
    <w:p w14:paraId="02B1FF8C" w14:textId="77777777" w:rsidR="00781259" w:rsidRPr="00770FBC" w:rsidRDefault="00781259" w:rsidP="00781259">
      <w:pPr>
        <w:pStyle w:val="ListParagraph"/>
        <w:ind w:left="1080"/>
        <w:rPr>
          <w:lang w:val="en-GB"/>
        </w:rPr>
      </w:pPr>
    </w:p>
    <w:p w14:paraId="7EF24043" w14:textId="063766C2" w:rsidR="00781259" w:rsidRPr="00770FBC" w:rsidRDefault="00923082" w:rsidP="00443328">
      <w:pPr>
        <w:ind w:left="708"/>
        <w:rPr>
          <w:color w:val="FF0000"/>
          <w:sz w:val="32"/>
          <w:szCs w:val="28"/>
          <w:lang w:val="en-GB"/>
        </w:rPr>
      </w:pPr>
      <w:r>
        <w:rPr>
          <w:sz w:val="32"/>
          <w:szCs w:val="28"/>
          <w:lang w:val="en-GB"/>
        </w:rPr>
        <w:t>Needed</w:t>
      </w:r>
      <w:r w:rsidR="00781259" w:rsidRPr="00770FBC">
        <w:rPr>
          <w:sz w:val="32"/>
          <w:szCs w:val="28"/>
          <w:lang w:val="en-GB"/>
        </w:rPr>
        <w:t xml:space="preserve">: pen </w:t>
      </w:r>
      <w:r>
        <w:rPr>
          <w:sz w:val="32"/>
          <w:szCs w:val="28"/>
          <w:lang w:val="en-GB"/>
        </w:rPr>
        <w:t>and paper</w:t>
      </w:r>
    </w:p>
    <w:p w14:paraId="2E9841F7" w14:textId="77777777" w:rsidR="00781259" w:rsidRPr="00770FBC" w:rsidRDefault="00781259" w:rsidP="00443328">
      <w:pPr>
        <w:ind w:left="708"/>
        <w:rPr>
          <w:sz w:val="32"/>
          <w:szCs w:val="28"/>
          <w:lang w:val="en-GB"/>
        </w:rPr>
      </w:pPr>
    </w:p>
    <w:p w14:paraId="222766F1" w14:textId="0B5E6ED8" w:rsidR="00781259" w:rsidRPr="00770FBC" w:rsidRDefault="00811A04" w:rsidP="00443328">
      <w:pPr>
        <w:ind w:left="708"/>
        <w:rPr>
          <w:sz w:val="32"/>
          <w:szCs w:val="28"/>
          <w:lang w:val="en-GB"/>
        </w:rPr>
      </w:pPr>
      <w:r>
        <w:rPr>
          <w:sz w:val="32"/>
          <w:szCs w:val="28"/>
          <w:lang w:val="en-GB"/>
        </w:rPr>
        <w:t>Dutch newspaper</w:t>
      </w:r>
      <w:r w:rsidR="00781259" w:rsidRPr="00770FBC">
        <w:rPr>
          <w:sz w:val="32"/>
          <w:szCs w:val="28"/>
          <w:lang w:val="en-GB"/>
        </w:rPr>
        <w:t xml:space="preserve"> (6-1-2018):</w:t>
      </w:r>
    </w:p>
    <w:p w14:paraId="5CA4E698" w14:textId="014DF509" w:rsidR="00781259" w:rsidRPr="00770FBC" w:rsidRDefault="00781259" w:rsidP="00443328">
      <w:pPr>
        <w:ind w:left="708"/>
        <w:rPr>
          <w:b/>
          <w:sz w:val="32"/>
          <w:szCs w:val="28"/>
          <w:lang w:val="en-GB"/>
        </w:rPr>
      </w:pPr>
      <w:r w:rsidRPr="00770FBC">
        <w:rPr>
          <w:b/>
          <w:sz w:val="32"/>
          <w:szCs w:val="28"/>
          <w:lang w:val="en-GB"/>
        </w:rPr>
        <w:t>T</w:t>
      </w:r>
      <w:r w:rsidR="00923082">
        <w:rPr>
          <w:b/>
          <w:sz w:val="32"/>
          <w:szCs w:val="28"/>
          <w:lang w:val="en-GB"/>
        </w:rPr>
        <w:t>eenagers are work in progress</w:t>
      </w:r>
    </w:p>
    <w:p w14:paraId="3D2F3427" w14:textId="06BADD66" w:rsidR="00781259" w:rsidRPr="00770FBC" w:rsidRDefault="00811A04" w:rsidP="00443328">
      <w:pPr>
        <w:ind w:left="708"/>
        <w:rPr>
          <w:i/>
          <w:sz w:val="32"/>
          <w:szCs w:val="28"/>
          <w:lang w:val="en-GB"/>
        </w:rPr>
      </w:pPr>
      <w:r>
        <w:rPr>
          <w:i/>
          <w:sz w:val="32"/>
          <w:szCs w:val="28"/>
          <w:lang w:val="en-GB"/>
        </w:rPr>
        <w:t>About</w:t>
      </w:r>
      <w:r w:rsidR="00781259" w:rsidRPr="00770FBC">
        <w:rPr>
          <w:i/>
          <w:sz w:val="32"/>
          <w:szCs w:val="28"/>
          <w:lang w:val="en-GB"/>
        </w:rPr>
        <w:t xml:space="preserve"> X </w:t>
      </w:r>
      <w:r w:rsidR="00923082">
        <w:rPr>
          <w:i/>
          <w:sz w:val="32"/>
          <w:szCs w:val="28"/>
          <w:lang w:val="en-GB"/>
        </w:rPr>
        <w:t>young</w:t>
      </w:r>
      <w:r w:rsidR="002E0D73">
        <w:rPr>
          <w:i/>
          <w:sz w:val="32"/>
          <w:szCs w:val="28"/>
          <w:lang w:val="en-GB"/>
        </w:rPr>
        <w:t>sters</w:t>
      </w:r>
      <w:r w:rsidR="00923082">
        <w:rPr>
          <w:i/>
          <w:sz w:val="32"/>
          <w:szCs w:val="28"/>
          <w:lang w:val="en-GB"/>
        </w:rPr>
        <w:t xml:space="preserve"> will turn eighteen this year. They are suffering from </w:t>
      </w:r>
      <w:r>
        <w:rPr>
          <w:i/>
          <w:sz w:val="32"/>
          <w:szCs w:val="28"/>
          <w:lang w:val="en-GB"/>
        </w:rPr>
        <w:t>stressing</w:t>
      </w:r>
      <w:r w:rsidR="00923082">
        <w:rPr>
          <w:i/>
          <w:sz w:val="32"/>
          <w:szCs w:val="28"/>
          <w:lang w:val="en-GB"/>
        </w:rPr>
        <w:t xml:space="preserve"> </w:t>
      </w:r>
      <w:r w:rsidR="006226DA">
        <w:rPr>
          <w:i/>
          <w:sz w:val="32"/>
          <w:szCs w:val="28"/>
          <w:lang w:val="en-GB"/>
        </w:rPr>
        <w:t>expectations</w:t>
      </w:r>
      <w:r w:rsidR="00923082">
        <w:rPr>
          <w:i/>
          <w:sz w:val="32"/>
          <w:szCs w:val="28"/>
          <w:lang w:val="en-GB"/>
        </w:rPr>
        <w:t xml:space="preserve">, but still </w:t>
      </w:r>
      <w:r>
        <w:rPr>
          <w:i/>
          <w:sz w:val="32"/>
          <w:szCs w:val="28"/>
          <w:lang w:val="en-GB"/>
        </w:rPr>
        <w:t>grade</w:t>
      </w:r>
      <w:r w:rsidR="00923082">
        <w:rPr>
          <w:i/>
          <w:sz w:val="32"/>
          <w:szCs w:val="28"/>
          <w:lang w:val="en-GB"/>
        </w:rPr>
        <w:t xml:space="preserve"> their life </w:t>
      </w:r>
      <w:r w:rsidR="00781259" w:rsidRPr="00770FBC">
        <w:rPr>
          <w:i/>
          <w:sz w:val="32"/>
          <w:szCs w:val="28"/>
          <w:lang w:val="en-GB"/>
        </w:rPr>
        <w:t>8,4.</w:t>
      </w:r>
    </w:p>
    <w:p w14:paraId="56F09B53" w14:textId="77777777" w:rsidR="00781259" w:rsidRPr="00770FBC" w:rsidRDefault="00781259" w:rsidP="00443328">
      <w:pPr>
        <w:ind w:left="708"/>
        <w:rPr>
          <w:sz w:val="32"/>
          <w:szCs w:val="28"/>
          <w:lang w:val="en-GB"/>
        </w:rPr>
      </w:pPr>
    </w:p>
    <w:p w14:paraId="6783B337" w14:textId="49CC5172" w:rsidR="00781259" w:rsidRDefault="00781259" w:rsidP="00443328">
      <w:pPr>
        <w:ind w:left="708"/>
        <w:rPr>
          <w:sz w:val="32"/>
          <w:szCs w:val="28"/>
          <w:lang w:val="en-GB"/>
        </w:rPr>
      </w:pPr>
      <w:r w:rsidRPr="00770FBC">
        <w:rPr>
          <w:sz w:val="32"/>
          <w:szCs w:val="28"/>
          <w:lang w:val="en-GB"/>
        </w:rPr>
        <w:t>W</w:t>
      </w:r>
      <w:r w:rsidR="00923082">
        <w:rPr>
          <w:sz w:val="32"/>
          <w:szCs w:val="28"/>
          <w:lang w:val="en-GB"/>
        </w:rPr>
        <w:t>h</w:t>
      </w:r>
      <w:r w:rsidRPr="00770FBC">
        <w:rPr>
          <w:sz w:val="32"/>
          <w:szCs w:val="28"/>
          <w:lang w:val="en-GB"/>
        </w:rPr>
        <w:t xml:space="preserve">at is X? </w:t>
      </w:r>
      <w:r w:rsidR="00923082">
        <w:rPr>
          <w:sz w:val="32"/>
          <w:szCs w:val="28"/>
          <w:lang w:val="en-GB"/>
        </w:rPr>
        <w:t>Or put another way</w:t>
      </w:r>
      <w:r w:rsidRPr="00770FBC">
        <w:rPr>
          <w:sz w:val="32"/>
          <w:szCs w:val="28"/>
          <w:lang w:val="en-GB"/>
        </w:rPr>
        <w:t xml:space="preserve">: </w:t>
      </w:r>
      <w:r w:rsidR="00923082">
        <w:rPr>
          <w:sz w:val="32"/>
          <w:szCs w:val="28"/>
          <w:lang w:val="en-GB"/>
        </w:rPr>
        <w:t>how many young</w:t>
      </w:r>
      <w:r w:rsidR="006226DA">
        <w:rPr>
          <w:sz w:val="32"/>
          <w:szCs w:val="28"/>
          <w:lang w:val="en-GB"/>
        </w:rPr>
        <w:t>sters</w:t>
      </w:r>
      <w:r w:rsidR="00923082">
        <w:rPr>
          <w:sz w:val="32"/>
          <w:szCs w:val="28"/>
          <w:lang w:val="en-GB"/>
        </w:rPr>
        <w:t xml:space="preserve"> turn eighteen this year</w:t>
      </w:r>
      <w:r w:rsidRPr="00770FBC">
        <w:rPr>
          <w:sz w:val="32"/>
          <w:szCs w:val="28"/>
          <w:lang w:val="en-GB"/>
        </w:rPr>
        <w:t>?</w:t>
      </w:r>
    </w:p>
    <w:p w14:paraId="3E5D4F84" w14:textId="77777777" w:rsidR="00811A04" w:rsidRPr="00770FBC" w:rsidRDefault="00811A04" w:rsidP="00443328">
      <w:pPr>
        <w:ind w:left="708"/>
        <w:rPr>
          <w:sz w:val="32"/>
          <w:szCs w:val="28"/>
          <w:lang w:val="en-GB"/>
        </w:rPr>
      </w:pPr>
    </w:p>
    <w:p w14:paraId="42DCB25B" w14:textId="77777777" w:rsidR="006226DA" w:rsidRPr="00923082" w:rsidRDefault="006226DA" w:rsidP="006226DA">
      <w:pPr>
        <w:ind w:left="708"/>
        <w:rPr>
          <w:sz w:val="28"/>
          <w:lang w:val="en-GB"/>
        </w:rPr>
      </w:pPr>
      <w:r>
        <w:rPr>
          <w:sz w:val="28"/>
          <w:lang w:val="en-GB"/>
        </w:rPr>
        <w:t>L</w:t>
      </w:r>
      <w:r w:rsidRPr="00923082">
        <w:rPr>
          <w:sz w:val="28"/>
          <w:lang w:val="en-GB"/>
        </w:rPr>
        <w:t>et the ju</w:t>
      </w:r>
      <w:r>
        <w:rPr>
          <w:sz w:val="28"/>
          <w:lang w:val="en-GB"/>
        </w:rPr>
        <w:t>ry judge your answer. Be sure you can explain it</w:t>
      </w:r>
      <w:r w:rsidRPr="00923082">
        <w:rPr>
          <w:sz w:val="28"/>
          <w:lang w:val="en-GB"/>
        </w:rPr>
        <w:t>.</w:t>
      </w:r>
    </w:p>
    <w:p w14:paraId="427F2CAE" w14:textId="27B33104" w:rsidR="00781259" w:rsidRPr="00770FBC" w:rsidRDefault="00781259" w:rsidP="00443328">
      <w:pPr>
        <w:ind w:left="708"/>
        <w:rPr>
          <w:sz w:val="32"/>
          <w:szCs w:val="28"/>
          <w:lang w:val="en-GB"/>
        </w:rPr>
      </w:pPr>
    </w:p>
    <w:p w14:paraId="01A54AF8" w14:textId="77777777" w:rsidR="00781259" w:rsidRPr="00770FBC" w:rsidRDefault="00781259" w:rsidP="00443328">
      <w:pPr>
        <w:pStyle w:val="ListParagraph"/>
        <w:ind w:left="1788"/>
        <w:rPr>
          <w:sz w:val="32"/>
          <w:szCs w:val="28"/>
          <w:lang w:val="en-GB"/>
        </w:rPr>
      </w:pPr>
    </w:p>
    <w:p w14:paraId="3D39CCE9" w14:textId="77777777" w:rsidR="00781259" w:rsidRPr="00770FBC" w:rsidRDefault="00781259" w:rsidP="00781259">
      <w:pPr>
        <w:pStyle w:val="ListParagraph"/>
        <w:ind w:left="1080"/>
        <w:rPr>
          <w:sz w:val="32"/>
          <w:szCs w:val="28"/>
          <w:lang w:val="en-GB"/>
        </w:rPr>
      </w:pPr>
    </w:p>
    <w:p w14:paraId="482C3D35" w14:textId="6127402F" w:rsidR="00781259" w:rsidRPr="00770FBC" w:rsidRDefault="00781259">
      <w:pPr>
        <w:rPr>
          <w:lang w:val="en-GB"/>
        </w:rPr>
      </w:pPr>
      <w:r w:rsidRPr="00770FBC">
        <w:rPr>
          <w:lang w:val="en-GB"/>
        </w:rPr>
        <w:br w:type="page"/>
      </w:r>
    </w:p>
    <w:p w14:paraId="24BAA452" w14:textId="4BD16BEB" w:rsidR="00781259" w:rsidRPr="00770FBC" w:rsidRDefault="00781259" w:rsidP="00781259">
      <w:pPr>
        <w:jc w:val="center"/>
        <w:rPr>
          <w:sz w:val="400"/>
          <w:szCs w:val="400"/>
          <w:lang w:val="en-GB"/>
        </w:rPr>
      </w:pPr>
      <w:r w:rsidRPr="00770FBC">
        <w:rPr>
          <w:sz w:val="400"/>
          <w:szCs w:val="400"/>
          <w:lang w:val="en-GB"/>
        </w:rPr>
        <w:lastRenderedPageBreak/>
        <w:t>4</w:t>
      </w:r>
    </w:p>
    <w:p w14:paraId="273EA3B3" w14:textId="45ACC345" w:rsidR="00781259" w:rsidRPr="00770FBC" w:rsidRDefault="00B14D52" w:rsidP="00781259">
      <w:pPr>
        <w:ind w:left="720"/>
        <w:jc w:val="center"/>
        <w:rPr>
          <w:sz w:val="144"/>
          <w:lang w:val="en-GB"/>
        </w:rPr>
      </w:pPr>
      <w:r>
        <w:rPr>
          <w:sz w:val="144"/>
          <w:lang w:val="en-GB"/>
        </w:rPr>
        <w:t>Easy peasy</w:t>
      </w:r>
    </w:p>
    <w:p w14:paraId="291ACF90" w14:textId="77777777" w:rsidR="00781259" w:rsidRPr="00770FBC" w:rsidRDefault="00781259" w:rsidP="00781259">
      <w:pPr>
        <w:pStyle w:val="ListParagraph"/>
        <w:ind w:left="1080"/>
        <w:rPr>
          <w:lang w:val="en-GB"/>
        </w:rPr>
      </w:pPr>
    </w:p>
    <w:p w14:paraId="0499905F" w14:textId="77777777" w:rsidR="00781259" w:rsidRPr="00770FBC" w:rsidRDefault="00781259" w:rsidP="00781259">
      <w:pPr>
        <w:pStyle w:val="ListParagraph"/>
        <w:ind w:left="1080"/>
        <w:rPr>
          <w:lang w:val="en-GB"/>
        </w:rPr>
      </w:pPr>
    </w:p>
    <w:p w14:paraId="124443D0" w14:textId="67187192" w:rsidR="00781259" w:rsidRPr="00770FBC" w:rsidRDefault="00B14D52" w:rsidP="00443328">
      <w:pPr>
        <w:ind w:left="708"/>
        <w:rPr>
          <w:color w:val="FF0000"/>
          <w:sz w:val="32"/>
          <w:szCs w:val="28"/>
          <w:lang w:val="en-GB"/>
        </w:rPr>
      </w:pPr>
      <w:r>
        <w:rPr>
          <w:sz w:val="32"/>
          <w:szCs w:val="28"/>
          <w:lang w:val="en-GB"/>
        </w:rPr>
        <w:t>Needed</w:t>
      </w:r>
      <w:r w:rsidR="00781259" w:rsidRPr="00770FBC">
        <w:rPr>
          <w:sz w:val="32"/>
          <w:szCs w:val="28"/>
          <w:lang w:val="en-GB"/>
        </w:rPr>
        <w:t>: wi</w:t>
      </w:r>
      <w:r>
        <w:rPr>
          <w:sz w:val="32"/>
          <w:szCs w:val="28"/>
          <w:lang w:val="en-GB"/>
        </w:rPr>
        <w:t>ne bottle and bowl/dish</w:t>
      </w:r>
    </w:p>
    <w:p w14:paraId="5FEA37FC" w14:textId="77777777" w:rsidR="00781259" w:rsidRPr="00770FBC" w:rsidRDefault="00781259" w:rsidP="00443328">
      <w:pPr>
        <w:ind w:left="708"/>
        <w:rPr>
          <w:sz w:val="32"/>
          <w:szCs w:val="28"/>
          <w:lang w:val="en-GB"/>
        </w:rPr>
      </w:pPr>
    </w:p>
    <w:p w14:paraId="4563C94A" w14:textId="3A670740" w:rsidR="00781259" w:rsidRPr="00770FBC" w:rsidRDefault="00B14D52" w:rsidP="00443328">
      <w:pPr>
        <w:ind w:left="708"/>
        <w:rPr>
          <w:color w:val="000000" w:themeColor="text1"/>
          <w:sz w:val="32"/>
          <w:lang w:val="en-GB"/>
        </w:rPr>
      </w:pPr>
      <w:r>
        <w:rPr>
          <w:color w:val="000000" w:themeColor="text1"/>
          <w:sz w:val="32"/>
          <w:lang w:val="en-GB"/>
        </w:rPr>
        <w:t>If you were to completely fill the bottle with water, would that amount of water fit in the dish</w:t>
      </w:r>
      <w:r w:rsidR="00781259" w:rsidRPr="00770FBC">
        <w:rPr>
          <w:color w:val="000000" w:themeColor="text1"/>
          <w:sz w:val="32"/>
          <w:lang w:val="en-GB"/>
        </w:rPr>
        <w:t>?</w:t>
      </w:r>
    </w:p>
    <w:p w14:paraId="202DE89D" w14:textId="77777777" w:rsidR="00781259" w:rsidRPr="00770FBC" w:rsidRDefault="00781259" w:rsidP="00443328">
      <w:pPr>
        <w:ind w:left="708"/>
        <w:rPr>
          <w:sz w:val="32"/>
          <w:lang w:val="en-GB"/>
        </w:rPr>
      </w:pPr>
    </w:p>
    <w:p w14:paraId="1C418283" w14:textId="3A3635FD" w:rsidR="00781259" w:rsidRPr="00770FBC" w:rsidRDefault="00781259" w:rsidP="00443328">
      <w:pPr>
        <w:pStyle w:val="ListParagraph"/>
        <w:ind w:left="1428"/>
        <w:rPr>
          <w:sz w:val="32"/>
          <w:lang w:val="en-GB"/>
        </w:rPr>
      </w:pPr>
      <w:r w:rsidRPr="00770FBC">
        <w:rPr>
          <w:sz w:val="32"/>
          <w:lang w:val="en-GB"/>
        </w:rPr>
        <w:t xml:space="preserve">a.   </w:t>
      </w:r>
      <w:r w:rsidR="00B14D52">
        <w:rPr>
          <w:sz w:val="32"/>
          <w:lang w:val="en-GB"/>
        </w:rPr>
        <w:t>It’ll fit easily</w:t>
      </w:r>
      <w:r w:rsidRPr="00770FBC">
        <w:rPr>
          <w:sz w:val="32"/>
          <w:lang w:val="en-GB"/>
        </w:rPr>
        <w:t>.</w:t>
      </w:r>
    </w:p>
    <w:p w14:paraId="1838AD44" w14:textId="4FA6B419" w:rsidR="00781259" w:rsidRPr="00770FBC" w:rsidRDefault="00781259" w:rsidP="00443328">
      <w:pPr>
        <w:pStyle w:val="ListParagraph"/>
        <w:ind w:left="1428"/>
        <w:rPr>
          <w:sz w:val="32"/>
          <w:lang w:val="en-GB"/>
        </w:rPr>
      </w:pPr>
      <w:r w:rsidRPr="00770FBC">
        <w:rPr>
          <w:sz w:val="32"/>
          <w:lang w:val="en-GB"/>
        </w:rPr>
        <w:t xml:space="preserve">b.   </w:t>
      </w:r>
      <w:r w:rsidR="00B14D52">
        <w:rPr>
          <w:sz w:val="32"/>
          <w:lang w:val="en-GB"/>
        </w:rPr>
        <w:t>It’ll only just fit</w:t>
      </w:r>
      <w:r w:rsidRPr="00770FBC">
        <w:rPr>
          <w:sz w:val="32"/>
          <w:lang w:val="en-GB"/>
        </w:rPr>
        <w:t>.</w:t>
      </w:r>
    </w:p>
    <w:p w14:paraId="515BBCBB" w14:textId="20F70D3C" w:rsidR="00781259" w:rsidRPr="00770FBC" w:rsidRDefault="00781259" w:rsidP="00443328">
      <w:pPr>
        <w:pStyle w:val="ListParagraph"/>
        <w:ind w:left="1428"/>
        <w:rPr>
          <w:sz w:val="32"/>
          <w:lang w:val="en-GB"/>
        </w:rPr>
      </w:pPr>
      <w:r w:rsidRPr="00770FBC">
        <w:rPr>
          <w:sz w:val="32"/>
          <w:lang w:val="en-GB"/>
        </w:rPr>
        <w:t xml:space="preserve">c.    </w:t>
      </w:r>
      <w:r w:rsidR="00B14D52">
        <w:rPr>
          <w:sz w:val="32"/>
          <w:lang w:val="en-GB"/>
        </w:rPr>
        <w:t>It’ll almost fit</w:t>
      </w:r>
      <w:r w:rsidRPr="00770FBC">
        <w:rPr>
          <w:sz w:val="32"/>
          <w:lang w:val="en-GB"/>
        </w:rPr>
        <w:t>.</w:t>
      </w:r>
    </w:p>
    <w:p w14:paraId="47642029" w14:textId="6CE89021" w:rsidR="00781259" w:rsidRPr="00770FBC" w:rsidRDefault="00781259" w:rsidP="00443328">
      <w:pPr>
        <w:pStyle w:val="ListParagraph"/>
        <w:ind w:left="1428"/>
        <w:rPr>
          <w:color w:val="000000" w:themeColor="text1"/>
          <w:sz w:val="32"/>
          <w:lang w:val="en-GB"/>
        </w:rPr>
      </w:pPr>
      <w:r w:rsidRPr="00770FBC">
        <w:rPr>
          <w:color w:val="000000" w:themeColor="text1"/>
          <w:sz w:val="32"/>
          <w:lang w:val="en-GB"/>
        </w:rPr>
        <w:t xml:space="preserve">d.    </w:t>
      </w:r>
      <w:r w:rsidR="00B14D52">
        <w:rPr>
          <w:color w:val="000000" w:themeColor="text1"/>
          <w:sz w:val="32"/>
          <w:lang w:val="en-GB"/>
        </w:rPr>
        <w:t>No way</w:t>
      </w:r>
      <w:r w:rsidRPr="00770FBC">
        <w:rPr>
          <w:color w:val="000000" w:themeColor="text1"/>
          <w:sz w:val="32"/>
          <w:lang w:val="en-GB"/>
        </w:rPr>
        <w:t>.</w:t>
      </w:r>
    </w:p>
    <w:p w14:paraId="673290A5" w14:textId="77777777" w:rsidR="00781259" w:rsidRPr="00770FBC" w:rsidRDefault="00781259" w:rsidP="00443328">
      <w:pPr>
        <w:ind w:left="708"/>
        <w:rPr>
          <w:color w:val="000000" w:themeColor="text1"/>
          <w:sz w:val="32"/>
          <w:lang w:val="en-GB"/>
        </w:rPr>
      </w:pPr>
    </w:p>
    <w:p w14:paraId="6FF1BCB2" w14:textId="77777777" w:rsidR="006226DA" w:rsidRPr="00923082" w:rsidRDefault="006226DA" w:rsidP="006226DA">
      <w:pPr>
        <w:ind w:left="708"/>
        <w:rPr>
          <w:sz w:val="28"/>
          <w:lang w:val="en-GB"/>
        </w:rPr>
      </w:pPr>
      <w:r>
        <w:rPr>
          <w:sz w:val="28"/>
          <w:lang w:val="en-GB"/>
        </w:rPr>
        <w:t>L</w:t>
      </w:r>
      <w:r w:rsidRPr="00923082">
        <w:rPr>
          <w:sz w:val="28"/>
          <w:lang w:val="en-GB"/>
        </w:rPr>
        <w:t>et the ju</w:t>
      </w:r>
      <w:r>
        <w:rPr>
          <w:sz w:val="28"/>
          <w:lang w:val="en-GB"/>
        </w:rPr>
        <w:t>ry judge your answer. Be sure you can explain it</w:t>
      </w:r>
      <w:r w:rsidRPr="00923082">
        <w:rPr>
          <w:sz w:val="28"/>
          <w:lang w:val="en-GB"/>
        </w:rPr>
        <w:t>.</w:t>
      </w:r>
    </w:p>
    <w:p w14:paraId="19E3FC49" w14:textId="206C25C5" w:rsidR="00781259" w:rsidRPr="00770FBC" w:rsidRDefault="00781259" w:rsidP="00443328">
      <w:pPr>
        <w:ind w:left="708"/>
        <w:rPr>
          <w:color w:val="000000" w:themeColor="text1"/>
          <w:sz w:val="32"/>
          <w:lang w:val="en-GB"/>
        </w:rPr>
      </w:pPr>
    </w:p>
    <w:p w14:paraId="452C2B91" w14:textId="77777777" w:rsidR="00781259" w:rsidRPr="00770FBC" w:rsidRDefault="00781259" w:rsidP="001713E4">
      <w:pPr>
        <w:ind w:firstLine="708"/>
        <w:rPr>
          <w:sz w:val="24"/>
          <w:lang w:val="en-GB"/>
        </w:rPr>
      </w:pPr>
    </w:p>
    <w:p w14:paraId="4A903949" w14:textId="77777777" w:rsidR="00781259" w:rsidRPr="00770FBC" w:rsidRDefault="00781259" w:rsidP="001713E4">
      <w:pPr>
        <w:ind w:firstLine="708"/>
        <w:rPr>
          <w:lang w:val="en-GB"/>
        </w:rPr>
      </w:pPr>
    </w:p>
    <w:p w14:paraId="19F276AB" w14:textId="77777777" w:rsidR="00781259" w:rsidRPr="00770FBC" w:rsidRDefault="00781259" w:rsidP="001713E4">
      <w:pPr>
        <w:ind w:firstLine="708"/>
        <w:rPr>
          <w:lang w:val="en-GB"/>
        </w:rPr>
      </w:pPr>
    </w:p>
    <w:p w14:paraId="21F93A78" w14:textId="200BDF49" w:rsidR="00781259" w:rsidRPr="00770FBC" w:rsidRDefault="00781259" w:rsidP="00781259">
      <w:pPr>
        <w:jc w:val="center"/>
        <w:rPr>
          <w:sz w:val="400"/>
          <w:szCs w:val="400"/>
          <w:lang w:val="en-GB"/>
        </w:rPr>
      </w:pPr>
      <w:r w:rsidRPr="00770FBC">
        <w:rPr>
          <w:sz w:val="400"/>
          <w:szCs w:val="400"/>
          <w:lang w:val="en-GB"/>
        </w:rPr>
        <w:lastRenderedPageBreak/>
        <w:t>5</w:t>
      </w:r>
    </w:p>
    <w:p w14:paraId="7144D48C" w14:textId="41C90B7A" w:rsidR="00781259" w:rsidRPr="00770FBC" w:rsidRDefault="00781259" w:rsidP="00781259">
      <w:pPr>
        <w:ind w:left="720"/>
        <w:jc w:val="center"/>
        <w:rPr>
          <w:sz w:val="144"/>
          <w:lang w:val="en-GB"/>
        </w:rPr>
      </w:pPr>
      <w:r w:rsidRPr="00770FBC">
        <w:rPr>
          <w:sz w:val="144"/>
          <w:lang w:val="en-GB"/>
        </w:rPr>
        <w:t>Lo</w:t>
      </w:r>
      <w:r w:rsidR="00470E7C">
        <w:rPr>
          <w:sz w:val="144"/>
          <w:lang w:val="en-GB"/>
        </w:rPr>
        <w:t>o</w:t>
      </w:r>
      <w:r w:rsidRPr="00770FBC">
        <w:rPr>
          <w:sz w:val="144"/>
          <w:lang w:val="en-GB"/>
        </w:rPr>
        <w:t>se t</w:t>
      </w:r>
      <w:r w:rsidR="00470E7C">
        <w:rPr>
          <w:sz w:val="144"/>
          <w:lang w:val="en-GB"/>
        </w:rPr>
        <w:t>iles</w:t>
      </w:r>
    </w:p>
    <w:p w14:paraId="789AFF95" w14:textId="77777777" w:rsidR="00781259" w:rsidRPr="00770FBC" w:rsidRDefault="00781259" w:rsidP="00781259">
      <w:pPr>
        <w:pStyle w:val="ListParagraph"/>
        <w:ind w:left="1080"/>
        <w:rPr>
          <w:lang w:val="en-GB"/>
        </w:rPr>
      </w:pPr>
    </w:p>
    <w:p w14:paraId="6D4BF994" w14:textId="77777777" w:rsidR="00781259" w:rsidRPr="00770FBC" w:rsidRDefault="00781259" w:rsidP="00781259">
      <w:pPr>
        <w:pStyle w:val="ListParagraph"/>
        <w:ind w:left="1080"/>
        <w:rPr>
          <w:lang w:val="en-GB"/>
        </w:rPr>
      </w:pPr>
    </w:p>
    <w:p w14:paraId="005F5221" w14:textId="3C899A67" w:rsidR="00781259" w:rsidRPr="00770FBC" w:rsidRDefault="00470E7C" w:rsidP="00781259">
      <w:pPr>
        <w:rPr>
          <w:sz w:val="32"/>
          <w:szCs w:val="28"/>
          <w:lang w:val="en-GB"/>
        </w:rPr>
      </w:pPr>
      <w:r>
        <w:rPr>
          <w:sz w:val="32"/>
          <w:szCs w:val="28"/>
          <w:lang w:val="en-GB"/>
        </w:rPr>
        <w:t>Needed</w:t>
      </w:r>
      <w:r w:rsidR="00781259" w:rsidRPr="00770FBC">
        <w:rPr>
          <w:sz w:val="32"/>
          <w:szCs w:val="28"/>
          <w:lang w:val="en-GB"/>
        </w:rPr>
        <w:t xml:space="preserve">: Pen </w:t>
      </w:r>
      <w:r>
        <w:rPr>
          <w:sz w:val="32"/>
          <w:szCs w:val="28"/>
          <w:lang w:val="en-GB"/>
        </w:rPr>
        <w:t>and paper</w:t>
      </w:r>
    </w:p>
    <w:p w14:paraId="10B78539" w14:textId="77777777" w:rsidR="00781259" w:rsidRPr="00770FBC" w:rsidRDefault="00781259" w:rsidP="00781259">
      <w:pPr>
        <w:rPr>
          <w:sz w:val="32"/>
          <w:szCs w:val="28"/>
          <w:lang w:val="en-GB"/>
        </w:rPr>
      </w:pPr>
    </w:p>
    <w:p w14:paraId="0C8444D4" w14:textId="482649D5" w:rsidR="00781259" w:rsidRPr="00770FBC" w:rsidRDefault="00470E7C" w:rsidP="00781259">
      <w:pPr>
        <w:rPr>
          <w:sz w:val="32"/>
          <w:szCs w:val="28"/>
          <w:lang w:val="en-GB"/>
        </w:rPr>
      </w:pPr>
      <w:r>
        <w:rPr>
          <w:sz w:val="32"/>
          <w:szCs w:val="28"/>
          <w:lang w:val="en-GB"/>
        </w:rPr>
        <w:t>Ten standa</w:t>
      </w:r>
      <w:r w:rsidR="00781259" w:rsidRPr="00770FBC">
        <w:rPr>
          <w:sz w:val="32"/>
          <w:szCs w:val="28"/>
          <w:lang w:val="en-GB"/>
        </w:rPr>
        <w:t xml:space="preserve">rd </w:t>
      </w:r>
      <w:r>
        <w:rPr>
          <w:sz w:val="32"/>
          <w:szCs w:val="28"/>
          <w:lang w:val="en-GB"/>
        </w:rPr>
        <w:t>concrete pavement tiles weigh about as much as</w:t>
      </w:r>
      <w:r w:rsidR="00781259" w:rsidRPr="00770FBC">
        <w:rPr>
          <w:sz w:val="32"/>
          <w:szCs w:val="28"/>
          <w:lang w:val="en-GB"/>
        </w:rPr>
        <w:t xml:space="preserve"> …?</w:t>
      </w:r>
    </w:p>
    <w:p w14:paraId="49513FF9" w14:textId="77777777" w:rsidR="00781259" w:rsidRPr="00770FBC" w:rsidRDefault="00781259" w:rsidP="00781259">
      <w:pPr>
        <w:rPr>
          <w:sz w:val="28"/>
          <w:szCs w:val="28"/>
          <w:lang w:val="en-GB"/>
        </w:rPr>
      </w:pPr>
    </w:p>
    <w:p w14:paraId="4D100DD2" w14:textId="77777777" w:rsidR="00781259" w:rsidRPr="00770FBC" w:rsidRDefault="00781259" w:rsidP="00781259">
      <w:pPr>
        <w:jc w:val="center"/>
        <w:rPr>
          <w:sz w:val="28"/>
          <w:szCs w:val="28"/>
          <w:lang w:val="en-GB"/>
        </w:rPr>
      </w:pPr>
      <w:r w:rsidRPr="00770FBC">
        <w:rPr>
          <w:noProof/>
          <w:sz w:val="28"/>
          <w:szCs w:val="28"/>
          <w:lang w:val="en-GB"/>
        </w:rPr>
        <w:drawing>
          <wp:inline distT="0" distB="0" distL="0" distR="0" wp14:anchorId="7E9B0F80" wp14:editId="107918C2">
            <wp:extent cx="2389909" cy="1752600"/>
            <wp:effectExtent l="0" t="0" r="0" b="0"/>
            <wp:docPr id="9" name="Afbeelding 9" descr="https://www.lektuinmaterialen.nl/images/detailed/5/grijs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ektuinmaterialen.nl/images/detailed/5/grijsh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9909" cy="1752600"/>
                    </a:xfrm>
                    <a:prstGeom prst="rect">
                      <a:avLst/>
                    </a:prstGeom>
                    <a:noFill/>
                    <a:ln>
                      <a:noFill/>
                    </a:ln>
                  </pic:spPr>
                </pic:pic>
              </a:graphicData>
            </a:graphic>
          </wp:inline>
        </w:drawing>
      </w:r>
    </w:p>
    <w:p w14:paraId="7BEF0D5F" w14:textId="77777777" w:rsidR="00781259" w:rsidRPr="00770FBC" w:rsidRDefault="00781259" w:rsidP="00781259">
      <w:pPr>
        <w:rPr>
          <w:sz w:val="28"/>
          <w:szCs w:val="28"/>
          <w:lang w:val="en-GB"/>
        </w:rPr>
      </w:pPr>
    </w:p>
    <w:p w14:paraId="1CE0FEC8" w14:textId="639DF4BD" w:rsidR="00781259" w:rsidRPr="00770FBC" w:rsidRDefault="00470E7C" w:rsidP="00781259">
      <w:pPr>
        <w:rPr>
          <w:sz w:val="32"/>
          <w:szCs w:val="28"/>
          <w:lang w:val="en-GB"/>
        </w:rPr>
      </w:pPr>
      <w:r>
        <w:rPr>
          <w:sz w:val="32"/>
          <w:szCs w:val="28"/>
          <w:lang w:val="en-GB"/>
        </w:rPr>
        <w:t>Think of an original answer. More than one original answer may be even better! The jury will give marks for the quality and originality of the answer and the explanation</w:t>
      </w:r>
      <w:r w:rsidR="00781259" w:rsidRPr="00770FBC">
        <w:rPr>
          <w:sz w:val="32"/>
          <w:szCs w:val="28"/>
          <w:lang w:val="en-GB"/>
        </w:rPr>
        <w:t>.</w:t>
      </w:r>
    </w:p>
    <w:p w14:paraId="15A940E1" w14:textId="77777777" w:rsidR="00781259" w:rsidRPr="00770FBC" w:rsidRDefault="00781259" w:rsidP="001713E4">
      <w:pPr>
        <w:ind w:firstLine="708"/>
        <w:rPr>
          <w:lang w:val="en-GB"/>
        </w:rPr>
      </w:pPr>
    </w:p>
    <w:p w14:paraId="05048781" w14:textId="0997B5A9" w:rsidR="00AE7986" w:rsidRPr="00770FBC" w:rsidRDefault="00AE7986" w:rsidP="00AE7986">
      <w:pPr>
        <w:jc w:val="center"/>
        <w:rPr>
          <w:sz w:val="400"/>
          <w:szCs w:val="400"/>
          <w:lang w:val="en-GB"/>
        </w:rPr>
      </w:pPr>
      <w:r w:rsidRPr="00770FBC">
        <w:rPr>
          <w:sz w:val="400"/>
          <w:szCs w:val="400"/>
          <w:lang w:val="en-GB"/>
        </w:rPr>
        <w:lastRenderedPageBreak/>
        <w:t>6</w:t>
      </w:r>
    </w:p>
    <w:p w14:paraId="19CF0D0C" w14:textId="3A9EDC42" w:rsidR="00AE7986" w:rsidRPr="00770FBC" w:rsidRDefault="00533128" w:rsidP="00AE7986">
      <w:pPr>
        <w:ind w:left="720"/>
        <w:jc w:val="center"/>
        <w:rPr>
          <w:sz w:val="144"/>
          <w:lang w:val="en-GB"/>
        </w:rPr>
      </w:pPr>
      <w:r>
        <w:rPr>
          <w:sz w:val="144"/>
          <w:lang w:val="en-GB"/>
        </w:rPr>
        <w:t>Fine-spun</w:t>
      </w:r>
    </w:p>
    <w:p w14:paraId="45D016A1" w14:textId="77777777" w:rsidR="00533128" w:rsidRPr="00770FBC" w:rsidRDefault="00533128" w:rsidP="00533128">
      <w:pPr>
        <w:rPr>
          <w:sz w:val="32"/>
          <w:szCs w:val="28"/>
          <w:lang w:val="en-GB"/>
        </w:rPr>
      </w:pPr>
      <w:r>
        <w:rPr>
          <w:sz w:val="32"/>
          <w:szCs w:val="28"/>
          <w:lang w:val="en-GB"/>
        </w:rPr>
        <w:t>Needed</w:t>
      </w:r>
      <w:r w:rsidRPr="00770FBC">
        <w:rPr>
          <w:sz w:val="32"/>
          <w:szCs w:val="28"/>
          <w:lang w:val="en-GB"/>
        </w:rPr>
        <w:t xml:space="preserve">: Pen </w:t>
      </w:r>
      <w:r>
        <w:rPr>
          <w:sz w:val="32"/>
          <w:szCs w:val="28"/>
          <w:lang w:val="en-GB"/>
        </w:rPr>
        <w:t>and paper</w:t>
      </w:r>
    </w:p>
    <w:p w14:paraId="26EAA128" w14:textId="77777777" w:rsidR="00AE7986" w:rsidRPr="00770FBC" w:rsidRDefault="00AE7986" w:rsidP="00AE7986">
      <w:pPr>
        <w:rPr>
          <w:sz w:val="32"/>
          <w:szCs w:val="28"/>
          <w:lang w:val="en-GB"/>
        </w:rPr>
      </w:pPr>
    </w:p>
    <w:p w14:paraId="1AA919BF" w14:textId="3DE93BA6" w:rsidR="00AE7986" w:rsidRPr="00770FBC" w:rsidRDefault="00533128" w:rsidP="00AE7986">
      <w:pPr>
        <w:rPr>
          <w:sz w:val="32"/>
          <w:szCs w:val="28"/>
          <w:lang w:val="en-GB"/>
        </w:rPr>
      </w:pPr>
      <w:r>
        <w:rPr>
          <w:sz w:val="32"/>
          <w:szCs w:val="28"/>
          <w:lang w:val="en-GB"/>
        </w:rPr>
        <w:t>About how many kilometres of hair does this young lady have on her head</w:t>
      </w:r>
      <w:r w:rsidR="00AE7986" w:rsidRPr="00770FBC">
        <w:rPr>
          <w:sz w:val="32"/>
          <w:szCs w:val="28"/>
          <w:lang w:val="en-GB"/>
        </w:rPr>
        <w:t>?</w:t>
      </w:r>
    </w:p>
    <w:p w14:paraId="644D7CD7" w14:textId="77777777" w:rsidR="00AE7986" w:rsidRPr="00770FBC" w:rsidRDefault="00AE7986" w:rsidP="00AE7986">
      <w:pPr>
        <w:jc w:val="center"/>
        <w:rPr>
          <w:sz w:val="28"/>
          <w:szCs w:val="28"/>
          <w:lang w:val="en-GB"/>
        </w:rPr>
      </w:pPr>
      <w:r w:rsidRPr="00770FBC">
        <w:rPr>
          <w:noProof/>
          <w:sz w:val="28"/>
          <w:szCs w:val="28"/>
          <w:lang w:val="en-GB"/>
        </w:rPr>
        <w:drawing>
          <wp:inline distT="0" distB="0" distL="0" distR="0" wp14:anchorId="4369AAED" wp14:editId="5B2EA130">
            <wp:extent cx="1723835" cy="1993900"/>
            <wp:effectExtent l="0" t="0" r="0" b="6350"/>
            <wp:docPr id="7" name="Afbeelding 7" descr="https://rubriek.nl/beauty-mode/wp-content/uploads/sites/7/2015/06/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briek.nl/beauty-mode/wp-content/uploads/sites/7/2015/06/cb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0035" cy="2001071"/>
                    </a:xfrm>
                    <a:prstGeom prst="rect">
                      <a:avLst/>
                    </a:prstGeom>
                    <a:noFill/>
                    <a:ln>
                      <a:noFill/>
                    </a:ln>
                  </pic:spPr>
                </pic:pic>
              </a:graphicData>
            </a:graphic>
          </wp:inline>
        </w:drawing>
      </w:r>
    </w:p>
    <w:p w14:paraId="29E94FF7" w14:textId="7C5FDDB8" w:rsidR="00AE7986" w:rsidRPr="00770FBC" w:rsidRDefault="00AE7986" w:rsidP="00AE7986">
      <w:pPr>
        <w:pStyle w:val="ListParagraph"/>
        <w:rPr>
          <w:sz w:val="32"/>
          <w:szCs w:val="28"/>
          <w:lang w:val="en-GB"/>
        </w:rPr>
      </w:pPr>
      <w:r w:rsidRPr="00770FBC">
        <w:rPr>
          <w:sz w:val="32"/>
          <w:szCs w:val="28"/>
          <w:lang w:val="en-GB"/>
        </w:rPr>
        <w:t xml:space="preserve">A.  </w:t>
      </w:r>
      <w:r w:rsidR="0013022E">
        <w:rPr>
          <w:sz w:val="32"/>
          <w:szCs w:val="28"/>
          <w:lang w:val="en-GB"/>
        </w:rPr>
        <w:t>About the length of the average Tour de France stage</w:t>
      </w:r>
    </w:p>
    <w:p w14:paraId="76AD91D7" w14:textId="67BCFFA9" w:rsidR="00AE7986" w:rsidRPr="00770FBC" w:rsidRDefault="00AE7986" w:rsidP="00AE7986">
      <w:pPr>
        <w:pStyle w:val="ListParagraph"/>
        <w:rPr>
          <w:sz w:val="32"/>
          <w:szCs w:val="28"/>
          <w:lang w:val="en-GB"/>
        </w:rPr>
      </w:pPr>
      <w:r w:rsidRPr="00770FBC">
        <w:rPr>
          <w:sz w:val="32"/>
          <w:szCs w:val="28"/>
          <w:lang w:val="en-GB"/>
        </w:rPr>
        <w:t xml:space="preserve">B.  </w:t>
      </w:r>
      <w:r w:rsidR="0013022E">
        <w:rPr>
          <w:sz w:val="32"/>
          <w:szCs w:val="28"/>
          <w:lang w:val="en-GB"/>
        </w:rPr>
        <w:t xml:space="preserve">About the length of a </w:t>
      </w:r>
      <w:r w:rsidRPr="00770FBC">
        <w:rPr>
          <w:sz w:val="32"/>
          <w:szCs w:val="28"/>
          <w:lang w:val="en-GB"/>
        </w:rPr>
        <w:t>marathon</w:t>
      </w:r>
    </w:p>
    <w:p w14:paraId="7BC0E082" w14:textId="10126B69" w:rsidR="00AE7986" w:rsidRPr="00770FBC" w:rsidRDefault="00AE7986" w:rsidP="00AE7986">
      <w:pPr>
        <w:pStyle w:val="ListParagraph"/>
        <w:rPr>
          <w:sz w:val="32"/>
          <w:szCs w:val="28"/>
          <w:lang w:val="en-GB"/>
        </w:rPr>
      </w:pPr>
      <w:r w:rsidRPr="00770FBC">
        <w:rPr>
          <w:sz w:val="32"/>
          <w:szCs w:val="28"/>
          <w:lang w:val="en-GB"/>
        </w:rPr>
        <w:t xml:space="preserve">C.  </w:t>
      </w:r>
      <w:r w:rsidR="0013022E">
        <w:rPr>
          <w:sz w:val="32"/>
          <w:szCs w:val="28"/>
          <w:lang w:val="en-GB"/>
        </w:rPr>
        <w:t xml:space="preserve">About the length of the </w:t>
      </w:r>
      <w:r w:rsidRPr="00770FBC">
        <w:rPr>
          <w:sz w:val="32"/>
          <w:szCs w:val="28"/>
          <w:lang w:val="en-GB"/>
        </w:rPr>
        <w:t>boulevard in Scheveningen</w:t>
      </w:r>
    </w:p>
    <w:p w14:paraId="3171E1B9" w14:textId="77777777" w:rsidR="00AE7986" w:rsidRPr="00770FBC" w:rsidRDefault="00AE7986" w:rsidP="00AE7986">
      <w:pPr>
        <w:ind w:left="360"/>
        <w:rPr>
          <w:sz w:val="28"/>
          <w:szCs w:val="28"/>
          <w:lang w:val="en-GB"/>
        </w:rPr>
      </w:pPr>
    </w:p>
    <w:p w14:paraId="7BA78F37" w14:textId="77777777" w:rsidR="00551157" w:rsidRPr="00923082" w:rsidRDefault="00551157" w:rsidP="00551157">
      <w:pPr>
        <w:ind w:left="708"/>
        <w:rPr>
          <w:sz w:val="28"/>
          <w:lang w:val="en-GB"/>
        </w:rPr>
      </w:pPr>
      <w:r>
        <w:rPr>
          <w:sz w:val="28"/>
          <w:lang w:val="en-GB"/>
        </w:rPr>
        <w:t>L</w:t>
      </w:r>
      <w:r w:rsidRPr="00923082">
        <w:rPr>
          <w:sz w:val="28"/>
          <w:lang w:val="en-GB"/>
        </w:rPr>
        <w:t>et the ju</w:t>
      </w:r>
      <w:r>
        <w:rPr>
          <w:sz w:val="28"/>
          <w:lang w:val="en-GB"/>
        </w:rPr>
        <w:t>ry judge your answer. Be sure you can explain it</w:t>
      </w:r>
      <w:r w:rsidRPr="00923082">
        <w:rPr>
          <w:sz w:val="28"/>
          <w:lang w:val="en-GB"/>
        </w:rPr>
        <w:t>.</w:t>
      </w:r>
    </w:p>
    <w:p w14:paraId="4E31624E" w14:textId="49A57F45" w:rsidR="006C3BE3" w:rsidRPr="00770FBC" w:rsidRDefault="006C3BE3" w:rsidP="006C3BE3">
      <w:pPr>
        <w:jc w:val="center"/>
        <w:rPr>
          <w:sz w:val="400"/>
          <w:szCs w:val="400"/>
          <w:lang w:val="en-GB"/>
        </w:rPr>
      </w:pPr>
      <w:r w:rsidRPr="00770FBC">
        <w:rPr>
          <w:sz w:val="400"/>
          <w:szCs w:val="400"/>
          <w:lang w:val="en-GB"/>
        </w:rPr>
        <w:lastRenderedPageBreak/>
        <w:t>7</w:t>
      </w:r>
    </w:p>
    <w:p w14:paraId="5795315C" w14:textId="1AECB2A4" w:rsidR="006C3BE3" w:rsidRPr="00770FBC" w:rsidRDefault="006C3BE3" w:rsidP="006C3BE3">
      <w:pPr>
        <w:ind w:left="720"/>
        <w:jc w:val="center"/>
        <w:rPr>
          <w:sz w:val="144"/>
          <w:lang w:val="en-GB"/>
        </w:rPr>
      </w:pPr>
      <w:r w:rsidRPr="00770FBC">
        <w:rPr>
          <w:sz w:val="144"/>
          <w:lang w:val="en-GB"/>
        </w:rPr>
        <w:t>Max Maxim</w:t>
      </w:r>
      <w:r w:rsidR="009224D9">
        <w:rPr>
          <w:sz w:val="144"/>
          <w:lang w:val="en-GB"/>
        </w:rPr>
        <w:t>um</w:t>
      </w:r>
    </w:p>
    <w:p w14:paraId="12E64844" w14:textId="77777777" w:rsidR="006C3BE3" w:rsidRPr="00770FBC" w:rsidRDefault="006C3BE3" w:rsidP="006C3BE3">
      <w:pPr>
        <w:rPr>
          <w:sz w:val="28"/>
          <w:szCs w:val="28"/>
          <w:lang w:val="en-GB"/>
        </w:rPr>
      </w:pPr>
    </w:p>
    <w:p w14:paraId="6D710616" w14:textId="77777777" w:rsidR="009224D9" w:rsidRPr="00770FBC" w:rsidRDefault="009224D9" w:rsidP="009224D9">
      <w:pPr>
        <w:rPr>
          <w:sz w:val="32"/>
          <w:szCs w:val="28"/>
          <w:lang w:val="en-GB"/>
        </w:rPr>
      </w:pPr>
      <w:r>
        <w:rPr>
          <w:sz w:val="32"/>
          <w:szCs w:val="28"/>
          <w:lang w:val="en-GB"/>
        </w:rPr>
        <w:t>Needed</w:t>
      </w:r>
      <w:r w:rsidRPr="00770FBC">
        <w:rPr>
          <w:sz w:val="32"/>
          <w:szCs w:val="28"/>
          <w:lang w:val="en-GB"/>
        </w:rPr>
        <w:t xml:space="preserve">: Pen </w:t>
      </w:r>
      <w:r>
        <w:rPr>
          <w:sz w:val="32"/>
          <w:szCs w:val="28"/>
          <w:lang w:val="en-GB"/>
        </w:rPr>
        <w:t>and paper</w:t>
      </w:r>
    </w:p>
    <w:p w14:paraId="6B0AA8AE" w14:textId="77777777" w:rsidR="006C3BE3" w:rsidRPr="00770FBC" w:rsidRDefault="006C3BE3" w:rsidP="006C3BE3">
      <w:pPr>
        <w:rPr>
          <w:sz w:val="28"/>
          <w:szCs w:val="28"/>
          <w:lang w:val="en-GB"/>
        </w:rPr>
      </w:pPr>
      <w:r w:rsidRPr="00770FBC">
        <w:rPr>
          <w:noProof/>
          <w:sz w:val="28"/>
          <w:szCs w:val="28"/>
          <w:lang w:val="en-GB"/>
        </w:rPr>
        <mc:AlternateContent>
          <mc:Choice Requires="wpg">
            <w:drawing>
              <wp:anchor distT="0" distB="0" distL="114300" distR="114300" simplePos="0" relativeHeight="251707392" behindDoc="0" locked="0" layoutInCell="1" allowOverlap="1" wp14:anchorId="71EF86D9" wp14:editId="76694E90">
                <wp:simplePos x="0" y="0"/>
                <wp:positionH relativeFrom="column">
                  <wp:posOffset>1056226</wp:posOffset>
                </wp:positionH>
                <wp:positionV relativeFrom="paragraph">
                  <wp:posOffset>12921</wp:posOffset>
                </wp:positionV>
                <wp:extent cx="1669774" cy="1680099"/>
                <wp:effectExtent l="0" t="0" r="6985" b="0"/>
                <wp:wrapNone/>
                <wp:docPr id="1" name="Groep 3"/>
                <wp:cNvGraphicFramePr/>
                <a:graphic xmlns:a="http://schemas.openxmlformats.org/drawingml/2006/main">
                  <a:graphicData uri="http://schemas.microsoft.com/office/word/2010/wordprocessingGroup">
                    <wpg:wgp>
                      <wpg:cNvGrpSpPr/>
                      <wpg:grpSpPr>
                        <a:xfrm>
                          <a:off x="0" y="0"/>
                          <a:ext cx="1669774" cy="1680099"/>
                          <a:chOff x="0" y="0"/>
                          <a:chExt cx="2997179" cy="2945681"/>
                        </a:xfrm>
                      </wpg:grpSpPr>
                      <pic:pic xmlns:pic="http://schemas.openxmlformats.org/drawingml/2006/picture">
                        <pic:nvPicPr>
                          <pic:cNvPr id="2" name="Picture 6" descr="http://www.craenen.com/images/publishers/CalyToys/Pol50_bal_N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7179" cy="2945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https://static.autoblog.nl/images/wp2014/Scuderia-Torro-Rosso-STR9-01.jpg"/>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88031" y="1543455"/>
                            <a:ext cx="729461" cy="460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E8DFBDF" id="Groep 3" o:spid="_x0000_s1026" style="position:absolute;margin-left:83.15pt;margin-top:1pt;width:131.5pt;height:132.3pt;z-index:251707392;mso-width-relative:margin;mso-height-relative:margin" coordsize="29971,29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j9tYCBAAAZAwAAA4AAABkcnMvZTJvRG9jLnhtbOxXTW/jNhC9F+h/&#10;EHSX9RFZsow4i1S2gwLp1kjc84KmKIldSiRI2opR9L93SEm2E6fdxfZSFGvAMkmRw5k3bx7p2w8v&#10;DXMORCrK24UbTgLXIS3mBW2rhfvbdu3NXEdp1BaI8ZYs3CNR7oe7H3+47cScRLzmrCDSASOtmndi&#10;4dZai7nvK1yTBqkJF6SFlyWXDdLQlZVfSNSB9Yb5URAkfsdlISTHRCkYXfYv3TtrvywJ1r+WpSLa&#10;YQsXfNP2Ke1zZ57+3S2aVxKJmuLBDfQNXjSItrDpydQSaeTsJb0y1VAsueKlnmDe+LwsKSY2Bogm&#10;DN5E8yD5XthYqnlXiRNMAO0bnL7ZLP542EiHFpA712lRAymCXYlwbgw0najmMONBimexkcNA1fdM&#10;tC+lbMwvxOG8WFCPJ1DJi3YwDIZJkqVp7DoY3oXJLAiyrIcd15Cbq3W4Xg0royxLwzTrV0ZZPE1m&#10;oVnpjxv7xr+TO4LiOXwHlKB1hdKX2QSr9F4SdzDSfJWNBsnPe+FBQgXSdEcZ1UdLTkidcao9bCje&#10;yL5zBjwaAYe3ZlMncZ2CKAzsHLLbdd0ES0Ra0lq60AZVRPliv2NU1VB0fo7YccuPyt9wNg0+7RD7&#10;9PFx8ruoDE5mb7Ndvzky4Dxy/Fk5Lc9r1FbkXgkokD7145CUvKsJKpQZNmC/tmK7rwICX8SaMmZ4&#10;YNoDdOco/qGWe/4vOd43pNV9QUvCAEXeqpoK5TpyTpodAX7KnwugKAYx0UBSIWmrbcUBzx6VNrsb&#10;xtma+yOa3QPNop+8fBrkXhykK+8+i1MvDVZpHMSzMA/zP83qMJ7vFQFUEFsKOrgOo6cUjM6/W2CD&#10;FPWlayXAOSArND1LwSHL1tFFIK5ByPiqJH4C7GEetLUkGtemWQKQwzhMPr2wqJ+BNilRUJDOrvuF&#10;F4AG2mtuwfiagvxiWQFTpNIPhDeOaQD04Kk1jw4AdR/bOMV43XJDABvLGOplNrIgW81Ws9iLo2QF&#10;2Vguvft1HnvJOkyny5tlni/DMRs1LQrSGnP/PhkWW85oMdJTyWqXM9knaW0/g56o8zTfkOLsxpjA&#10;8ddyzebDZGCoD0hIX27QGPyG1hWJ/lv6M32rP6DRF/qjzDEMxUbxxNBrx3g1aZk/aFAn4LyK/We8&#10;h/ObIm/LQTi8J64U9563T5kXhP9bGQLhvpYhzGQvqoZ10FlLbo/Gv+fcxSRobrml6zsMNeOIiRq9&#10;FpfBsOXlsB4kA1pnN94rxu/S2N85otksuIEDxVxKpvFNPJ0aKehly1xbUrhwJObAgQlxEkRRPEjF&#10;KLGjAH7XSDj6gXlXh914Sl1qpL2xwVXWrhiu3eaufNmH9uWfg7u/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JTDgqjdAAAACQEAAA8AAABkcnMvZG93bnJldi54bWxM&#10;j81Kw0AUhfeC7zBcwZ2dJNVBYyalFHVVBFtB3N1mbpPQzEzITJP07b2udPlxDuenWM22EyMNofVO&#10;Q7pIQJCrvGldreFz/3r3CCJEdAY770jDhQKsyuurAnPjJ/dB4y7WgkNcyFFDE2OfSxmqhiyGhe/J&#10;sXb0g8XIONTSDDhxuO1kliRKWmwdNzTY06ah6rQ7Ww1vE07rZfoybk/HzeV7//D+tU1J69ubef0M&#10;ItIc/8zwO5+nQ8mbDv7sTBAds1JLtmrI+BLr99kT84FZKQWyLOT/B+UPAAAA//8DAFBLAwQKAAAA&#10;AAAAACEAGr7CChz4AAAc+AAAFQAAAGRycy9tZWRpYS9pbWFnZTEuanBlZ//Y/+AAEEpGSUYAAQEB&#10;ANwA3AAA/9sAQwACAQECAQECAgICAgICAgMFAwMDAwMGBAQDBQcGBwcHBgcHCAkLCQgICggHBwoN&#10;CgoLDAwMDAcJDg8NDA4LDAwM/9sAQwECAgIDAwMGAwMGDAgHCAwMDAwMDAwMDAwMDAwMDAwMDAwM&#10;DAwMDAwMDAwMDAwMDAwMDAwMDAwMDAwMDAwMDAwM/8AAEQgBlQG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RhQWxWfrHibT9BiaS9vbW1SMbmMsoUKPxqZSUVeTsTKSirsv0EcV4/&#10;4y/be8A+E4pDHqn9qNEcEWal1z6b+FH515J4q/4Ks+H2na10a1t/tSEn/SJi+Bj+7EG5PbLAcda8&#10;2tnGDp/FUV/U8+vnGEpfFNXPrsMKTOK+KrH9t3x346s/O0mOJLaZivnLbLGsX/fRJJFcvqf7SfxG&#10;1rVbi0m1gPHan5orZZfOf8RtAP1NVDNsO4xqO/LLRO1zzanE2GXwps++nuEj+8yj6mo/7Utl4M8O&#10;cZ++OlfAXiHx7r0htriVtUuGuPlkD3mGj+oYnNOkkuHi3efKCw6mXJHqOtfTYPA0cRJwpz1STtbo&#10;9jz6nGCjtT09T74udesbOPfNeWsK+ryqo/U1DF4q0u4t5Jo9QspYogS7JMrKoHrg18BS6neFQq3V&#10;zIvQfNwfwqvK119nk/dt8/B2MY8/XGQa9SPDcn9o5/8AXiF7OB9v/F/4xWXw58BTatbzWdxPLiO0&#10;DSZjkc5xnHO3jtXy/rn/AAUh8XeFvEM1tPo+h3cdk6Cfyd4xuGQNxb+frXkV7bXHlbnknWKH5wpY&#10;sqYHBAzxXN/FC2hI09lj+y3mpMJZ4TLn5UXIGSOpz06jHpUzyWNHWXvHoZdxJHGXsuWx90/suftC&#10;+Lvjje3Fzq3hePTdEdN1tdxPldw/hJycn6V7eHya/N/4e/tY+NPh1Baw6Lqti2kRxbVtcpcxls9m&#10;65AGDg16Z4d/4Kjatp2orDrXhi3kt4+JZopWjYn/AGVYf/W965KmR4mfv046HR/rRgYVPZVJ2Z9q&#10;bcUBa+ffAv8AwUm+Gvi6+a1vdQm0OYYwLxMKc+65A/GvZPBfxP0D4i2hn0PWdP1WNeCbadZNp9wD&#10;kfjXl1sLWpO1SLR62FzLC4hXozT+ZvYANOqPfuNSZzWB3BRRRQAUUUUAFFFFABRRRQAUUUUAFFFF&#10;ABRRRQAUUUUAFFFFABRRRQAUUUUAFFFFABRRRQAUUUUAFIxwKWg0ANI56UE49uajubhYImd2VUXq&#10;ScAV5H8Uf2vNF8HTzafosMviTWoxjybMho4j/wBNH6D8KxqVoU/iZz18VSormqOx67LOIkLM21R1&#10;J4rxz4zftv8Agn4QLcQtenVtSt+DaWa7mU/7TfdX8T618/fF/wATfFL43WEyX2o2Oh6ecBLO1ldV&#10;kJIADMOTXnafsifYtONxLq7X9xJ87eQmFkb13tuP4gZr57NcZnDg45fhm33en3I+axfEU2+XDx+b&#10;Oh+JX/BT3xd4lnli0WCz0W2ZsIwXzJce7HgH6CuN0eHV/iwG1XXNU1vxBcTN/qUmYKB7nB/LjFdB&#10;4H+DPhvw1vk16HS4zjMdvNcF3wOrMSQBzzjFdNZ/CbQ7Zn1CNBcWr4dYPtQW3VT/ABADA29+TXxW&#10;W5DxJjX9ZzCouW7vBuzXm128jwq1arUletLmOX8SeC9Fs/CElx4gt57GxskIWIz+YYzg8skfHtyc&#10;muR+G1po+jaxEunwwrHMd0cFpYBWkTvgFMHoclmJJyeprc+I3ifT762m8P6Ta2zWjyYZoSGWfPHT&#10;HPXuSKvfAb4T3Hg+5km1KFRqkCtGkMo27o+AsynuTgggYwc17VTJ6mLxdPCYFJ8rXM1f/gI8/mTn&#10;oro6B0bV/DNxc6PIY9+RDAim3ORwd23v9cVjR2mqaB4Jk+yrLb6tNJgLqF0sin6NkD8816LKJHT5&#10;/Lj45Kj+ua4fxJ488H6rq95otzqVjealaJums1kEkqf8BB//AFV+tw4Ppt05zm+aKaVtrvql0Zzu&#10;pdtRWjOHn1fxZaRzfbdU0eG+jGVt5pXUMe2CDsyfek07xTrF5Kseua5oMNvMCHiiLSO2f4dyggZ+&#10;v61jX0KtcyeTbwwpuJUuNzEfh/jWfLcOzMPOkmHUrCP8M8fjXu4HgtYapGrGvO/Xz9Sv7PhNWk2e&#10;zWlvDHOsyspVk2qR90emP5VadlwG+8vQ56V4/oXjO/8ADMWI1xb53GK4feR9Bnj863vDvxxsfEHi&#10;QaUmn6u1yAGllt7V5rePPQNJjC564r6WphZQ3Z5uIwLpK8dUdrqLWt9BJbyM0MZIYSoPu4PQ14V8&#10;VfhvrEXjCfVf+P2KGErbiKQlhxzwQMV7QdSheVlMyblJVkzgg46frmqmoyLLFvVsjrwf85p4ePs5&#10;c1rnj4rESlS9nGVvQ+TvDWpeLvBtsyzafLHp4dipmQqxJOSRxn8q6LTfiXqTgwy7J7SZSHin/eRk&#10;enIzXsmv6NFqRaSSOM9tx9K4XXvAEBlOFjjZs4x3/IGvWVajJ3lGx8r7HEQdvacz8+py8tpHrVsz&#10;R6fp6wrlCixANnGeMEEevXoD6VZ8Pya14PmkfT9Y1Kx8wYH2e8khK9+HU7sdsEmmJo3/AAjcm3zG&#10;dfMEhEjbd7AEKoH93J5J5PQZqxDbJBp0ax28kzR4BdZSp6dSvXNebmOXUK3vVFc9zKc4xGH9ylLl&#10;Pa/gx/wUL8ffBvTY7O6ul8SafBnjUZ2mlUenmZ3fma99+BX/AAWA+HnxI1yPR/EcsfhbUmO1ZpZ1&#10;e0kb035yv/AhX5p/FD4nax4a1NYNO0Nr6NctJLMu5XH+xghtw9CDXE+KviT4a+Lvh2S1a3h0XXRg&#10;o1yu1XYfwiTtn/a/+vX47xJnGX0Zyo4V8s4bqSaTt0T7n9FcGZXmuKpRxWM/eU6nWLTcfNpa2P6E&#10;PD/iGx8TaZDfafd297a3Cho5oZBJG49iKvB6/nU+DP7anxU/Y48WIvh/XL6zhgdTLpt1I0lrcKDn&#10;BQ8bT6r69a/Sr9iH/gut4N+NiNpnxIFn4J1lQDHcl/8AQ7k9MZJJQ+xJ+tfN5bxRhsV7s/cl2Z95&#10;mnB+Mwsfa0vfh3X+R+gWcmlrL8L+LdM8a6JBqOk39pqVjcqGint5BJG4PoRxWoDkV9LGSauj5Jxa&#10;dmFFFFMQUUUUAFFFFABRRRQAUUUUAFFFFABRRRQAUUUUAFFFFABRRRQAUUUUAFB6UE4qOa4WGNmZ&#10;gqqMknoBQ3bVgLnB/nXB/GX9onw18EtLebVr6P7YULQ2cZDTTHtgfpk+teP/ALT/AO3Ha+H9Mv8A&#10;SvCdxHJeRgxyakeY4H6YjH8bfTpXzB4Y0XXvidfPftNcXTSMRdavqJDFT3xyQAMZH9K+TzTiWFGp&#10;9Xwy55/gfM5hnyg3Sw2r79Ee06v8XvG37TVyJL5pPDvg9iR9lgcpNeD0J+9j1PApbu2g+FthZxaL&#10;otv9kkl/0m4knWP7KmOZDnO/065rA8P+PdP8D+HF0u1k1DVWhLKL0gBWYnPy7u3PU5/GuY8e+Prr&#10;xPMI5iv2ZVH7uNu/ue5/AV3YDOMJgaDr4j38Q9/LyXkfN1q0pe9UlzMybT43alp/w/v21QXGpahJ&#10;qbToGXEcUAkGPUEbcnGP8K9M+E+vat4n0yfUNWjgTTwuYX3BVwP4do4I46n8K858IW2j3F+p1ZmW&#10;zUcJsZ1kPuB2/EfWvU/Aeo6cmlf2etqy6PITFZzTRCOOXP8AyyAHG4dAx+8PU7jU5PmmLzTGwq1q&#10;vKo7RXX/AIBnQjJptv5Hlnxn1/8A4WJdQx2ml+bas7RxSFPnn55x6rzXMaD+zz4o8MX0ukfY7270&#10;+6QXUM8dwEht933oGU8kjrnJGOwr6dGg2NhdK1va2/mwoI1KxAbF/ug9hTzaMrbSxIbkhemK9hcA&#10;zxWIqYrH1NZ9ImM6aWr1OE+Efw+i8A+G/La1jS/mYtL5Z3NjPygkcf0rc1fSf7Vt/m3RtCd8bxge&#10;cjeoOcD6dCOuareOviDb+CQIo/LkuCCdpOAnvx3rynxF4t1TX7xjJcTQxscgBzyPYf45r7zI8go4&#10;HDrD0FouvU0hhZzXN0Oj+IfjhPCugqt813Zzz/6ucsOW/wBsdE/Dg549K+X/ANpH4VTfEXVbHxBp&#10;um3SeIrE5j1e0u/LvI19o+BID6MQa9caDY7tKzSPJwWkO8sP6D9KyLqxmtmdtNdUH+2C1uD7Lwf+&#10;+Tivp8NQjTjyvU9CnhKcVeO54x4R/aTufDnheVfG9rf6vNp8jpc3+n2LBoI1wFee0z5qsSwyQhXG&#10;TkivSPDnxB0bxj4WfXNF1C3bRUzm8YFFQj7wKsBjHHXHUYBzUfjDUNF8PXdnqOt6eb3W1Yx2BgTz&#10;LiZiPuRgYwO5LAKo5Jq94E8M3HjDWrO41SKO4Yy/6LYW8YktbVuuW4HmPwSzngZ4Axz38ypx5pvT&#10;8Tkq005cyXqzI0Ww1D4oaylvbfbtN02RhvuXjLXMyf3guCIQexxuPbHWvc9E8M6d8MPCK2WnxKtv&#10;BzGMlnlc92LZyxPUnmtvw54YtPDkbeVbr5kpDTNENolb6dsdqr6mF1HXPJC7o7XEshY5w5ztH1A5&#10;ry61Z1pX2XQ8HH4yMk6dMzodHW003yyqu7EvJk53M3JOW9Sf8KwPDelWs+k+b5PlrcSTMCNykAyN&#10;gYB6f0xXU6hN9igeRxtVASfyP69aw9It2i8N2I3MxWBAx7sdoya0i5I+cqwg1eSOfi0yO6gureSS&#10;5V4pWjDiYk46g/kcc+lYcvhlQrF2u5Rb/JcwiZlK/wDTRMc8jkjP0rodUtJJtVvreG4ns2u7dHWa&#10;NQzxsCQSAwI7j8u1cNF/wmWl+NGgvWtZdLSNVOpxxBXkzwu4c5IPBXjr1Arxcy4jnl9RU6lOUlLZ&#10;pJo9jKuEaGY051YVYRcd4ybT+XRlx/DenxMs8dutwvJWQDdKo5xz1P8AOuQ+MurXXhXwBeXenhp3&#10;jIRJYwFkgBIBOfb867+0Se3tkuI/3nmOyyDyWgy+eRtbkNx7hvqM1R1PToZxNJGFZbgbH3D5ZPUO&#10;p/8A18/hXVmHtsxy6ccLNwlOL5X1T6Hm5fDD5ZmcJYqCnCEveXRo5Hw4v/CReHLW6aRbzzIVdpEw&#10;rFsD04zntxXI/E79nnQ/H2nXc0cUMGqMhKzqvlsj443Do3pyB7GtzTvDbfDjUpktre6/sm5beqRg&#10;yPYHucfxRn26elbk97Hf2u/cqiRcR3ETbgD7f3T7GvmMvoYbMsueAzSnevBcsk7cza+0m9dd7n1V&#10;THYzJ8xWPyiq1Rk7xabsk3rGSXbax8N/EPwR4t8Hr/Z+r6fqH2O3O6ORYzNbr7o3O1ev3T36Vwt7&#10;c+TH5kbLtUncVPAH0619ZfG/xFr/AIR02Sw8TQyarocx3W+r2oaF4G6gSrH91uvzLjg/dIyB8ufE&#10;LS5DcmW3Mlxb3B4uFm85Vz/ekAGG4PyuAx9K/mziDARwGYOhR5kk+qs/+D6n9vcE8RSzfAqWKjBN&#10;rRwekv8AJ90z1X9ln/gof8Sv2R9btZvDPiK8/sqGTdLpk8hktZx3BRuBn1GDX7BfsI/8Fnvh/wDt&#10;bGz0XWGj8JeLplx9luZh9nnbp8kh4yeynn61+BNw0axsoZd6jGcbSPw6H8KqWWrXWi3KzW1xJDJG&#10;wdZYhhgR0xXqZLxNXoe5N3XmacRcEYbGJzppRl3R/WfHIJMMrblbpjoaduJNfiv/AMEuf+C5urfD&#10;3xDp/gv4tatNqnhmdEt7bVphvm008geYw5ZOg55GOvFfsp4S8V6b410O11XSby31DTr2MSwXFvIJ&#10;I5VIyCCK/TsDj6WJgpU38j8NzXJ8TgKvs6y9GaqmlpF6Utdx5YUUUUAFFFFABRRRQAUUUUAFFFFA&#10;BRRRQAUUUUAFFFFABQRkUHpWb4k8TWfhTSZr2+mS3toAWZmOKyrVoUoudR2S6gS6xqsOjWMlzdSC&#10;OGIbmNfGn7Yn7XGvaz4vt/CvhpVt7FV86/lbLCROgRsdM/3eK6D9oL9pGbxbb3lvH/aVhpqIDALf&#10;5bi76/d4JQcfePOOmOp+f/EXiK+1y30u9uVaSSbZG+F3+WOepz6dSeSa+Vq8SVaaljqUYypK8Unv&#10;KTWj7NLsfE8UY728f7OoTcJOzclponqvK5ma1oFxqVn9on2ooG+NQAI41B5AA6YrtU128Phi1sGh&#10;jh0yFcCKAeWkjerevrUdnYw3VukaxtluVdTu3D0ArS0X4ca1cXH2T7DcRPGgkQyDaHTtyfTofcV8&#10;Bl0KrrutRveW9vy9DzI4VqNl1MFHmYiCKPfuYEFFPBPp6UX2kMsXmMgZVbYeDtU+/vW1Ppd94a1B&#10;vOg+zzDpvTr24rNvJJbh9rbmZmLH0zXsVq16co103PSz2sjJ4eUWbfw1+Gy+KJBeXEix2cT7TGv3&#10;pT1xj0r1u60WK9sPsbRLHZ7RGYcc7cVh/AzwxcaboE0s0bKtyf3e89R6gV2BVYpmZsY9cYz/AJ9K&#10;/WOA8rp0sEsROFpy6vdryOipBRXumD5Vz4eiVVVrmxUYB+9LCOnPdwPXlvrUOs+IY7fRZLq1dJ41&#10;XO5PmUH8O/8Ak10E0KyISwIj/uK3zH6/4Vl6noSyv5kO61mbGXiwNw9CpyrfiPxr9C1tocvLrqfP&#10;espNqWrTXcxZ5ZGJBL9PYDpVrTvA+pahFDIttIkchwhkON/rgZ5/z0r0S5+H6xeIHmuof7QkY7gY&#10;VCpH6blHP5Zz6VuactuCZIW3Oo2sWO1x/s7e2PT/APXXUsRJ6RO+tjI04JQPO7f4FNfpu1C8kjkH&#10;3YYMFcf7ROCf89ap6x8KY9IXEmoM4bIji2hSfx6KB3OP1r0rWb/7Aw2xtJJIcRxDq5/oPU1yPxDO&#10;sWHha8m0iyOqa1MjBSJIlMTYO0qJfkYKcfKSAfWoxFarToynHe2h5Es0rc3LHb0ORsrPwLo89xJd&#10;6jodzqFomZ5ZpkVoEzwoJxtTd09TW7onhnT76P7d9hhQXCA24RduyPqGBHOW4JP0FfJXiC38RW95&#10;NpHjKy1nVtStZN15dLo6eVctu3ghbcFFVTg9sYB9a6X4SfB23+JesSahp897HHA6211c22qXELxb&#10;FIEZAfcpCykhSMfPnHOa/HsP4nY2eJWFq4SUpJ20vbffyOCcnKbgpu3U+l7uyFjFJKLq4jRVJ5Yu&#10;AB7MDWNpum38OnSfaJ7eT7XmR9kbRMM9PmU44GBkAGp00SHSNH0/RbWa8khhwpkuJjNMyLydznkk&#10;9M1du5BLIPl2qv8ACa/a4R54q6tdK54tSXK2kzlPF2p6jZeFtRU2dvcbbd0j23OXdiu0DLAdciie&#10;8ZbeNWsbyFYV24UK+e38LH+VWvFTtst41RT511CpPoocM36LRcbpd3A3HoAe9bQVtI7HJKonvucl&#10;rHiSCy8S6eZPtEbTCSLLW0gxxkdsdqdrGtWLqyyXMSiRdrBztzngdQO9W/FW4GxmO7zIbpOg9eKy&#10;/HPi6z8HaYb2+vI7WINtUu3zSN/dUeteFxLn+HyfAzx2KTcY9Fv8jpyzLa2NxEcPh/ikZ+jeMbOW&#10;zkWa8tJJIWNvPGJOCR0IPbIww/Cs/V9dsdOnuJo9Sst+4bwJlX7QB36/e4I9iCDXjPjj4+y33iKa&#10;My339l6h9+KN/s53AYJ3r8xbbjqcfKOBXFr8QdY+D+rWlroN1s0/XF8yC4vGV8tnDQszDapB5/4E&#10;D3NfmfD/AIvSzTF+zw+GagottX95pdltc+5yfgPAZnOpg6ONj9ZurRs7efvf5Hvl/wCLLPV7Qtby&#10;XcwH3WhhdiD9cYz7E1ijxO0FvJHc6Yul+ZL5YnvHWCO4JOAcLu5Pv19a5Pwd8SfFVx4gEOueH757&#10;O+XbPdQQMqYPR8pxx6jFYf7S/jHTU+H11ok9yL5oyjW7QTh5UbPAlUn0/iGeg6GuzOvEPBYjBfXs&#10;PGyjfSStLm6LuvU9LJfCnHUc4hlGInzObWsHzJRvq+2nZnKfHT486l4S16fT7fVLPWNPDGG802S1&#10;aHZgcp5gOWT6MMkdMYry3VvF/hLUNDuLrR4rrw1qUg/faeqi402+x/CV4ZfbPT261xmq3bQT/vWk&#10;ZSdoY9PoaxNUvGddyny2wc8cEA4596/BcbxHi8fVlOv70XtfVr0e5/cmReF2X5ZhaVKhdSju1pd+&#10;a2Opi8J2HxLsZv7EtJ7XXrWMzS2SSb4biNfvNET8ysP7pJ46GuDknaMsso6cYI+b8av+FfHeq+Et&#10;UluNPuprWZ1KswUfMvod1ZGo3cibpZpAyyEncevPXP8AkVzximl/MexDL62Gq1Iyl+70s3q13T8u&#10;xTvo8XKtDIqv6DgEe1fTn7A//BVT4ifsVeL9Nih1a61Twksu260a5kLwlTgMUGRtbjjHevloXcdz&#10;J5kEkc0an5trblBBOe9Q6hPu8uPafNZwc/3cda9zA4yth5JxdrHi5xlGHxlBwqpPsf1N/sh/tw+A&#10;v2z/AAcuqeD9UWa4iQNdWM3yXFqfdecjPccV7FnjNfys/smfte+Kv2Qfi7pPirw7eSwSWco+0wBv&#10;luos/MjAnGCPWv6Pv2If22PCP7cPwbsvFHhm9RrgoqahYOw8+wmxyjr/ACPcV+oZVm1LFRUb+92P&#10;5/4k4Xr5ZUb3g+vb1PagaKarc/hTq9g+VCiiigAooooAKKKKACiiigAooooAKKKKACkb7tLUOoXs&#10;Wn2kk0zLHHGpJY9AKmclGLlLZAU/EfiS08L6RNeXkgihhUkk9T9K+aPih8SNU+K+qP8AZY1FnHA0&#10;ttBKdsZbohc/r+Fdf8VfGcnxFkkih3Lp8IZY1+6ZCRjNcjp+jC2ubeFVyPL8rqMKV65PsCetfzTx&#10;/wAaYrM8bHL8uV6UWrpfba6PyPUo4WMaTlN20+44CDwHrXi65tbi++xRt5jRXkcc5YRAd1OAT16E&#10;dfSodQ+AlnBrckOn3GyO8TEizSFmAAxwucAewx616T4RlsdWuNQ+zPJut7toLmMoV2SgD7o7g+or&#10;T1Xwet0kE0JljurVt67SpMn+yS2cA+or6LB5LxTnTtGjGhCn0s0tddtbny9TB5Vh/wCJJ1JS1u2n&#10;/wANc8c0/wAIt4Dhj0yxmkm1ISYjKN91OwHuf0r0bwz8L7y2P2y81S8a62cDflUY/wAXJ+b06VS8&#10;R6VfaHqtpe3H9h2v2ifZy20FiPulsZJweo9q7fQ7K4itdk2zy8ARxruxgdyzck1+hcG8L4nCVeXH&#10;RcrddUr/AOR5GIqUW+alouhyetDS7bT4IdcjDzWpPllgWa5/3COcex5H6nQ0Tw3pXiKwhuF02zt4&#10;+qJ5aFl9OlUfip4TsrW1+27LhRnc0zFmSP37kE+3FWfArNpOgxbbe3uIZgJBcQESNg932+nt+VfW&#10;U8DUlj1RnSioK933+djkezkb8kJjjVUVemAoHH41DFaLETI3zSjt2FaENtG8O9W8wNzuz1+nJqOY&#10;hdw+bBHOD2r9CoxUY8sdkefNdWUbgqo+VV+bnA7msy+cuGVeMHG/+59K0bkPcsyRsVCn5yD+gNVb&#10;m32Q7dvQ/nXVA5qm2hkPAIh8nReSev61m6+tv9m3XEaSDfiPGfMZu23HOfxH9Rq3jrDFJI+2ONQS&#10;zHsKxYIn1CdLybKqPlghbjYp6s3+0f0HFdcY6HmYio9kY9vo+pWbyTtc2955nAjm6wj+4rjrj3BJ&#10;qj4g8T/2RbGS4s7pWZgsfkqZlZjwPu/N9cgDArprx8xbuynp3rGkP9oan5nSO3+VBnkv3P8ASrS6&#10;s4ZNGXptzZwQCOO6hnnbLSHPzFjycg8+2KWYiFnxtCt1A6cdB+VVfH+o6Poeg3Goa4sH2C3wJGkj&#10;EmzcdoOCOPmI/wAjjgNL+NfgDXtFkm0Xxfp4jO8IkWpBGRwSCgSXo2QQAR26d6n2FOD5kkmcsm5K&#10;519uPtusXVzuEiRgW8eB93u39Pyo82Qyur7FBICHOSfrWboOg6t4c8PQRJqEN0zDzHa5thudmJZj&#10;uRl7k/w1Q1/xRe6Xb4xpG+ZW8iV7zZlh/ssFBHsDXLjsyw+GXNVny21tpr95WFy+viJ+zoxvf108&#10;9BfEpY6xpsSt92V5Sc5wFQj/ANmBri/if8co/hjrcVrdeHfFF/bzQrMdQsLETWyEsVKM27hgADgg&#10;ZzxzxWs/ix5vGflzaTq8clnYGTeIVkjzI+Mgxs3/ADz+tN1nxfayWcsayXkMzIyoxt5odvHGCyjn&#10;PvWecZtHB5bUzBK6jHmsupzYDB+0xsMJU2b5b387XPKfE37bfw//ALLWTUtT1Lw6/wBq2xR6xpc9&#10;m77G5Ybl6V518SPi5cfGfUZr7Q9U06TSdNcwrHaytI8+7qQdoBx3wOPU14P+1t8UbXRNU+z3+ra1&#10;r1xGX88ybZo4XDY2LtZhx3PH6Vy3w+8V6lrHiF4fDPiS1s7ZY45SJbIt5LfxY5Bzzz19s1/J/FXF&#10;uYcUUIe3XJTTul0fqf1fm/hXheEuGK+bYKsp15Q2kvhjLdrboeneP7fVtb0a1t7HUPsf2KVplP2d&#10;Zy2QQRzz3JwDzXRfGHwJrPgf9mWGTV9U8P8AmRhjELjRyt1cTyY27MSfuyMbvl6jgjjIxfhNonjr&#10;U/HbLHr3hO7vPIkEb6hZuYrh9u0EYIIySTgckcAjvW/aM1DxV8WPBEM1tceFfEE/geUWl/p9mbpr&#10;z7QoEc/mxtxsDKxBHJXBzya+s8K8jh9ZeKrSVoaWVr6n818A01/adKpUqac1rrdfPzNv9kr4v674&#10;W8HW+k6xb3t9b3UTy2175aRKhB+baJGUMvQ/e4NcX+1Jqcb+NfOWx2LdKJTO1s1v5p6fd3Mp+qnG&#10;a87+Gfxc1T4g+KX8K29pLc2Oigy3UWlyXKS2hYZORIWVVHI7dKk+IXjvVNT0WbSrfWLG/wBNaTfb&#10;TS4lmjX0PPDdjj8q9HjPIansaqq1VCkneKdmrvpprd9NLH9ZcJ4iFDiinXweH55zVpJNqVlvP+V2&#10;6q9zDvZ1uYWjeNZGYdDzisW8tWidVkVmH8BP8j/j3rHm04/aQtzr2oPtz5axyiMMPQ7ecj+VaFnB&#10;aWVk8dubudT137nIPrluK/II4dU42i236H9WvEyk7uHKl3ev4GD401TUNMgVrKzEqs2GYHLx56ED&#10;uPX0rj5rTVL5vM1O9FpEdyskrZ3jnhQOOR+I7g12niD7bNYyx25W3lJyjyuG/A4BH49q4m5+GVxr&#10;VxHJfXkm9QGJjY7j7fh65OfSvpMvlSjC87L8WfD55Rq1anNTUpeV7R+fUp2/iDT/AAtPNDpMU2qX&#10;EyBmxLgSehPB7HGceo9qveGtdn1c3U15A1vtbakx4QD+6MgH07HNXtN0nT/DreRDbxx3G087eT3O&#10;D78kgYGe1Taj4Rj8RlQ0ccix/Od77R0rs5oVHyQi7vZ9fkjzI4KvTj7SpJJR+z0XqyrrfiiSykhs&#10;Ybfz7m4IK/NtVV7knFeyfsl/tmeOv2MPiRa+IPBerXFjIrL9pttxNteIOqyr0I/DNeWro8q2DTTq&#10;sKwgBZNmEYdAAR0qjIj2Y+6u2TlSDkN+Nb/V8Vh0qkYOKX2mnucMvqmKc6NSammtI6aH9T37C/7b&#10;/hn9sr4Q6Tq2n6lp7a81oj6lYQvzbyYAYrnkpnoffmvdAwNfy0fsGftw+LP2Mvi7p+taDM01u0yr&#10;LbPnbIrcMMA+n51/SR+yp+0/oP7VXwts/EOizKszIovLVj+8tZMcgj09DX2WR56sS/YVtJ9PNd0f&#10;g3E/D8ssxNk7wlrE9QXilpqU7NfTnzAUUUUAFFFFABRRRQAUUUUAFBOKKD0oAYxyteSfGPxpL4jm&#10;k0rT5l+zplZnB4Lf3Sfb0ruPiX4k/sTw9NHFMsd1cDbH6j1NeK6Bbi1s2Sbe0xd2Y5+8SSa+B4yh&#10;m2NSyzKqbfMvefl2uEcVQo+/Wdij4kWTTNDWZN+bPbI6p/Go4b/H8K5vxdc/8Io+k6xpixxaLcRx&#10;QlFbJR2f92QM4+ZnIYn1rvpAs0OxtpjbghucikFiCi/LtjjO1EUDAA7c8V9H4f8AhzSyej7fGRUq&#10;71b3t5I+YzjO5YifJSuofmZmj+GbW58R/wBvq06XskAtZIzJ8qAHJBHTcOmf/rV0nl7QrMRt9fWs&#10;+SD7NctcRZYMP3qdnHqPcfrVzTL2HUofOjZXiYfIe3/6/av1DlseJzORS1/w5a+LrN7e+iWWHIZA&#10;RyhHRh3yKn0XSP7B0e3tfOe6a3Tb5r/eP5cf1q8Y1Y8/ifWiSEIOFzngDOKUkik21YhL+aRHt3tj&#10;DZ6AVDomgWOhxSC1gWBZHMj7BjJ+lWFhUS/LkeuO1SbV2hRu3f0o5UVqlYp3GlBkEkbSQsepUcMf&#10;cVRuLqWOQwyRllHBliG4D2x1zW1O7KmxR8394/wj1qmY1jz8u3njnr/9f/GtImMtCi8sMlt+5ZeB&#10;jg8j696zbtWROrN7Z61o6nZw3AZmjUyD/loCd36Vy/iWS5s9sFrKJppxyjja0Sd2DDjPYZ712Ubn&#10;DWlZXK17t1m88vc32S3bL+k0g6D3A/U/SnXMwZ+f4uMU2G/trG0ELRzWqw8BZlwP++uVNQ3DRyLu&#10;jZWGMnncDXbHfU8upzbvczdfvvsMe1dpkkPlxg92PT8utU0hNhZJHjhFwxHc9zSXe281mSRlZ4rP&#10;5EbOMuep/AHH40SSNIuM7Rjoe1bKzOCq2tSjfyxyttkO5GGCCPl/WvLPi98BvCHxUsJtHvtBsRH4&#10;iffqMlvGIJpY0QgksvJPITJ6Bq0vjz8XPEXwqa1uNH8Bat4w03Y0l9Lp1yizWgGcbYmBMhOB06Z5&#10;ryu9/aD8NeN/EFxfS+MNW+H2sR2sulW9vdBfLhdJI/Nd1ZShPmPGFLEZCMQNuSPB4iz/AAuU4GeM&#10;xKbUei3fkjryvK8TjK8aVH7X4HSf8M23XgTwp9j8I+MPEGiqlw9xtuhHdxSZXaEZcLhV6jB6gZyB&#10;ivknWfEXxrsfjvHZxrpfi7VLSVYrVdTtSqom7/WbcAKO+4HivorxH4o8Uax8T/CdvDqOteKNL1W7&#10;WEXvh62jWwsAi5kkvW3nhjjG0gLyMHivNf24dLg+G3iDSfEdpqU1xq2oXLMzi53NCExhUC/wj3zX&#10;8tcQcV188xNHMaVDkorS99d99e3VH9UeE+Q0MJi6mVVaiqVq1OVtH7rts35+p6B8FPir8T9f+Lep&#10;aP4s8BW+naXCio2uwXyLCXWMNs8nc7ZLP13YAGTjpXd638YfCeg+IZNG1DxNo9nqUZEZtri7WJsl&#10;d/IYj+HnIPA6mqfwe+Jmn+I/hVH4outQhtrG6lkmluLkiBYx5mwBi2AOABnociue8e2fww+IouNW&#10;a08C+ItUeMsk0t1B++YoYwGfOcMMrzkEDGM81/VmDo0cVlapN80Jxtr1TR/KGeUa2EzepTrQ5J05&#10;NNJbNPz6Hjfjb9lSx8Y+MNY1aHxppV3p05eSaPT5089tx+aM7SUUfX8RXJ/E/wCAejfAi+t4vB+h&#10;aXHpusATy/aJXaN5QBlgVBGSfQ471H8VP2UrjXfBmpv4L+E+l6DNdThnvdB8S+e13GPlPyHAX5D0&#10;B9Riro8GeIvh5oVnouheB/En9mlVnv7zVH+13EUuAkf2dI3O31YHIC8kZr8Dz7Ispynmw1Fr2m6T&#10;ld6bJp2Vu25+k8XcW8QcSZLGFXEJxiuXk5VG6Vt2t2/U5Dw14S1zx3qN9o9v4d8MzX1xaTf6Qb+S&#10;NkOOGRgpAYbs52kbgOMc10Hw++GniHQvCjaN4t+HPhnXo9MRZRq15q8H2i7lCBV3NsBDHDZLEYJA&#10;yc5r2j4YfAyHwFeW+pTTXEuqNblJoTjy0ZsFsEcnpjNcT+0B8ZV8J+M00uHw7ofiXSb6zIu/PuBJ&#10;F56SZVZI0SRgenLADJ9q9TgjJa2Fo1cfVjGCkrxu9Xo9k9tbfI/Ksho4lwVCNLXmu+VPTbqjyu6+&#10;DHxY8LeI5tQ+H+j+G7XRdoe40KLULe6uPvEsd8sbsxbsCxAryr41/Dm9+G/jSVdR0WPR21Rft6QB&#10;QVi38kZAAyDnoAB+lcx4y/bl8XeEPjO2p6bpPg3Q2sZHgU6bHFHuQ9V87YWdenJ4J6V03xr+P958&#10;a3s7jVCt1fQRqEmDL8qsMlPlUKwz/EBmvzjiXL8+hVpzxdnRlqrO7v67H9xeEeKrYPGRpVacfhs5&#10;WtKz2vfW5heJ/EXgXTvAkW59T0/WvmKSzRCaOSTHCqEz7jPykd8iuCj8f+ZZNJDp+pS+S2xg8QiU&#10;knsWPTvnHcVrarcXEGl3EkKW7XEakxRyvsDNjoSeBn1rEHiG1vI7Vbj7PDcXSDzbbzFkZWwOhHUj&#10;nmsOahVoQ5adnHRu+772/wAj9vo4KvhMVVi8U5Ko7pSt7q7Jr8mUr/xLrF1uWLSFVRzmSdVx+XWm&#10;3l5fS2Uf2eGD7VwZFlY7V9cY61tS7V+ULwoAA9Kp3e4ESKq7unI6+tKnUhskkd08LNJtzf4HO3Pg&#10;uTWGVtQ1G6lc5/dQ/Iik8HpgkVpXd1b+E/DDQ26s010nl4X5ltkzjDNnOTjgfrVwqzYKsGLjC5+8&#10;ff8AH+lPXRbjxBaTW0Ucz7gHO3OE927YHT5q+z4Lx2GpZzh6mPV6cZLbby0s72Pg+MMtn/ZVVYJ2&#10;m1q27trtqed3N84l3Dd83VQKZD4xbw1NDFHNte4b5UCbjzxk/wCPatPVdHXT9QeBWjm8tsB0IKt9&#10;D/hWVqOjNG8dwrQIVOHMifw9+e3bn2r+2Mwy/DYnC6Qi4ys3dKz+R/LdDEVqNVyjJp+upr23j+/0&#10;28FxNJHIy4eJ2XHl7eRtIwc8dPX61+l//BMH/gp1B8GNQ0e+utVitbi4KWuq2F1KI/tgJ+8ucAty&#10;ORyD7Yr8uWtPtbxbtqwqcKx6ykd/offnj6VtWs9xdWnkzSNIsJygJxs9cV+M+IHhvg8VhPr2Wr2V&#10;WjqnFWbtumvQ9vD4qpjq0MPiptpuyb6M/sH+HHj7Tfib4Nsdc0i4jurHUIlljdSD1HQ47jpW6ORX&#10;4Z/8EGf+CuMnwy8aWPwj+IV8zaTrDLDpGoSNu2zHhY39M9M/Sv3It2EyBg2Q3IPY1+fZXjXiKClJ&#10;e8tzlzXKa+Areyrr0fclUYpaRetLXpnmBRRRQAUUUUAFFFFACE7RUV3draWskrttSNS7H0A5qU8i&#10;vLfjd48uEuJNFs5FhWS3Yyy99zcIg/r7VpTg5M58TXVKHMzmPiR4tl1+9e5U7VLjYD/BFnB/PrVS&#10;2G1ei4HHSqgj+0W7LIzNIw2v2HT19qTSrz7XA8bttktztk59Oh/Ec19Zl+GVOmptavV/5fI+DxOI&#10;lVqM0IsytuZSqg5X1qZkJ+nXiuL8AeI9Xk8RalpWsbbj7O3n2l7CmIrmFjwOOAw6f1rr5H3qsasw&#10;bkn2Fd2jXMjHW9mhxDTFlC7o/Tpmg2EkDNJaqu5vmKH5Vf6+h96W3PlkBdwXoP8APrVmKXBYYPpg&#10;96zkaxl0HW8wmDFlEUkY+aM9R/n2qS1RoV+6XbqT/dqnNpUN1cb23K6/6tgfmT3FSrLcW52urSRg&#10;4DKCZB9R/hj6CsJXN1sWjEAfm+Ud6Y7CHcQNzHgD1pTdwTxjadwHU7ufx9Karq/zycc4QZ6CnG5W&#10;qQwgW6nnzC3JweRVe4dWXPp0A6VNLIoY1TuXWPsx2859P8+lbRic89SnqF6ttayTSNtWMZIzWHZw&#10;NJFJdXC4uLj5iO6L2UD2qfUZl1jUvJXP2e1YNLjhXfqB+HU/UUuosYo9v3ga7oXijzal5O5nXksa&#10;x/w5P6/XiuU8U6LbRWs1xEr28w4BtnMDOx4XO3AbJwOc10txgHcwyrdQKw9W2ahq6RbcrbDzm443&#10;HIUZ745OPXFbRfQ4amqOd07Q9T8NabHFBqEd95ed/wBsT5nY8n5kwOuf4TUVx4gvrOX/AErTbrym&#10;6tayLMB+GQ//AI6a6CaYY2gLx3FZ91L5r7do9wetdEdNDy6z1Oe1nxlpum2Uk1xexW0UYLubjMG0&#10;AZPDY9KwoPBWm+JfC0UeqWtnqkdyrSzLNGs6MZGLMORgj5iOMcVveMIo73T/ALHKsc0d86wvG/IZ&#10;c5bj/dB/Osu68JaXufy7OG3kb7xtyYGJ/wCAEH8ya8rOsgwObUlRx9Lnimn8ysJmVbCS58PLle3y&#10;OX8XeGtF+G/wvvrbT5LbwxpIXc1xG5jFt3JB6k8Y285HFfmP8c/Bl7p3xB1K6s/GF1qcc8j3Mbof&#10;NhdWy3yq2Cp9ua/T7xL8MbHXLZop72+kj2svl3TpdQ4P+zKrfpXjvxj8aeEfB93qmi6pqngaTWrW&#10;yVRBqGlbHEbD5RvDkEBckjHGK/BOL+EK8MVz4N06dGPuqLl3e+i0fqf0B4T+KmW8OqdfHU51qslq&#10;1ZW7a3vp2ufPf7E/7WUXh/4G2+l/EjRpP+EPvpJ47V59FmuvOZHBaOSIb1ZeSc7QO/WvO/2mPE3g&#10;L4W+KtF8P6Dql/4qh1tZVjt7iys44vDzYR4AsfkRs29mUbd2cA8Zr3LxX8cbrwfqtivw51HwXpul&#10;ErHdW9sgeO/lJyFy6qRlRjAPTp1ryaw+E2vWPxluPiBDZ6bqkOoX9u+q6dfyfaTYxhyAYI3P7xRk&#10;f7XTPrXPh+Op5bgXgK8eblvZqWn+FPTQ8meYZBxHxRUxcZqlza8svtvq27vU9z+AP7KM6/CvRrm7&#10;vtJhvrLe13ZxQzRLa7yHaNVhuFjU7dpwVI6ZHr6xZfEjwB8Jb260Ua0YdRWQb7e4EzlXKjaocrsV&#10;TxzuwM9qyZvAl3riX15ofizU9N0a+leY2+n2fyq7RheSjEBl+UgYyMDNYU+k6hod3MrfGLXZltxF&#10;EbW505JjBtBzu7gvnBzwMDpiv5vzbMp5xjatfF4h76RXNdf3W7HpVsPQpuXsoJK/RaHzB+3b+0N4&#10;z8R2umzWK3XhS3uLeS3vNJi1VZfLuUlIYTNDxyuwjrkEcda+S08feM/Dd211p8y2MlwrRySW19LC&#10;8ikcglcHB44r7Y/aAax+LFjq/habVPEGtXmkxxXlrrjaYkenK/nOsqs0Y+aQQsmU4AKbhgEivivx&#10;N8E/FWiadc3UaarqFrETuexuFunWMbSZSADtUBhz2ORzX6tw7jOaiqVVrRK123o9tW7/AHn7jwLx&#10;Hw/DKY4GajCtezSSXNrdN6asw4PiDfeK7zT7hdQ1m3eN3t5FsYjMVcdzvGfxxVqAW9lrkd5NP441&#10;C5ty2GlRik+evGBmpPCmi3XhfxCl1b6hfXUyurIsse4K2eMgLivp2y8e3l1p8a3U0lwrKN8T25lj&#10;DY54ZSPxr2sZmc1FUqXvRW2u1/kfKeLXHWH4Tr4fFVKfO6uj5Grrl62W9zzy3+HF38XfD2mww6S2&#10;qXETvJJPsES7l4+c5Cg4YHJOTuAxxXK3Xg+Dw5czWv2GG2mtWMbJ5QDIQcEZHvnvjNekfEnxLqGr&#10;Np8beadGXel7CDLbLGmBhkjQBCw4+8uRj61h3Pj34fX0a2F42pWt9HM0RvLW2eWRpDk7ZVkdQxOM&#10;g5B+teHHD4qMOeN2uy6HmcE/SUyzG4yOHx+HcKbVlP4mnf7XY4u2k3wtGf8AlmcDjt60GONSD1Vh&#10;/dp/irxP4f8A7VgXQZ7y8V9qn7XEtsSG7ja7Aj8cjuKfdpcQQDElujdO7YP4daPZzjbmVr9/8j+k&#10;cn4tyzOKcpZbVU0u2/3FjWbKbwZpEJaHT5vtkp/evGs2PkVlAP8ADkE5A7isPxH4vku9KjtWWz0+&#10;FWy6xEr5p6DOSc46YqzrujzatoUEkl1LuhBR1TCqmMbW5+Y8d8/w4rFsdIhR93k5nVdrFwd35+9f&#10;2F4Z8NZRPK8PjY04zqLXmtrfqn6H84cZZ1mMcyr4evNqN9FfSy8vMyi3mzfuYQ6txuZdi/hxn8hW&#10;D4n16LTZvJUC6vN2BGQQintgfxH61289sivhm3dPlGeDVnTvDZuUkult1/0cKJZgOVBPHvzX6xjK&#10;NaUFGE1H9PkfnX1mG55zpXhG+u50n1JmXnzY1RsMp/u59O/1Fd5qcKw+G7VbO3XbJ800xXc7SDPG&#10;ewII4FWrzSkWPd03DP4k/wD1qk063uLhWtYz/rGHykjk9q56eWUqVJxet92+pjUlNzhOLtZ3+4xt&#10;LuZNMv1vILiezurV0ntLiAFZIpVIKlTkYwfTmv6Rf+CKn/BQCD9tf9laxg1bUGufHXhONLHWkkAV&#10;5SB8kw9Qy9/UGv58tP8AgXq2r6NqWo7ZIbHTUYyyyp8skg6LGQfm6HJ6CvRf+Ca37bGrfsI/tT6H&#10;4utWkbR7qRLDW7ZfnFxZswLYH99cbgT6H1r+RcyxOFy/OqtHCVFOlzPbo+3yP2ql7LifJnVpfxqX&#10;6L9T+paM9adWP4F8YWPj7wlputaXOtzp2rW8d1byr0kjdQyn8jWxX0sXdXR+TSi4vle6CiiimIKK&#10;KKACk/j/AApaCeKAKGuavHoejXV1Iflt4zIfwFfMfjKTUPF7XDRBoprx9zM020wfeKsMdeQowezH&#10;0r1z9ofxlDZabbaUkoN1esSIsZ37QTg/WvE/Hlpqn/CB3E2mtJDq1sgngjUjE0iEOIWPZWICk9ga&#10;9LLYyVXlte6/U+bzqsnZJ7M6cjbEvmSbpGwCATyaJYzZN9pVGZlG2VVP317/AJdvyqvpk5vrOGea&#10;NreSRFcxMB8jEZYfgTj8DV5SIAzfdROSWPFfYcqUEj5PmlzEkV1HParLCysjD5cDg5/r7VNbLkbm&#10;xubkn36Yri/AfxO0P4hRTah4Z1ex1nT4pWSeK3fLxMrFWcKeQuQR0wccE12UV19ojV4yHDEFORjH&#10;+fxFRHlt7pt732i0Tg452DnI9akDNNPsXPHU96jFxIqKQdjd1C5qwibFHJ+bknpk+tZyKJ2O0LnO&#10;GGMYo80henHTODxUMLMCeTgHvTb2VlA+YMzH5R71BvGViK9tYruf7u1lPzOpwc+lSMZoF3bVmXtn&#10;5WH9D+NJGhjTaWX5ueO570juyQf/AF6HTfQftCE3sbtskby5cEqj/KT9PWqOu3rWFkzKnmSMAkS5&#10;5d24A/z71cuoo3QCRVZTxg9zXOmzlvfErzW0rLb6cDGkT5aKWVvvMM8rtHy8dSzVrT01Zy1pX91b&#10;liy08WFnHDjdIxLyt/fY8k1XvpWeTapHTH1ovdTaJ91zHMqrwzx5kUflyPy/GqwvIbqMtGySJ6q2&#10;a66ckzjqRcV7xQvQIyzM2xUGWz0FYtlBI9kZpG/eXDmUgjGwHov4LgfhV7xFJ5scdplla6fGR/Cg&#10;5b9OPxqvcsw9lHc11R3POrPTQz7vMbtkY9CO9Z84ZpfMB3NjnHart7NztPPtis+8n8hzj0xXQrbH&#10;lVLrQwtQZZtfVeD9lgLkdwznH8l/WvlT/gpJ8YPih8Pb3wHZfD2TWNGt7i+luNZ1u3sjcW8aKoWO&#10;3kJt51TezlssmPk5YZJH03JrFtYG6u7q5t7VZpmVWmkWMMFGBgk+gziquh+LdP8AFtgLzSr6z1C0&#10;YlTJBKsikjqCV6deleficVRlL2HtEpequdmDwGJjbF+xcqa62bX3nxN8Wv2l9cm+Ml74Tm1qzvPE&#10;Wn6npWg2dosy21xfzTQ+dcXbRA4Eadtq7c968C8U/tp6X8UvE/iCPxHpNxff8I2Zllu5NlyuyOQo&#10;ByowXI4HIIr9MtU+FPhXUvGkfiS68N6BL4gjjMSarJp8TXiRkY2+bt3AY9+K/OL4/fs16l8PviDe&#10;Rw+E9KutN1U3UU9pZ3A3pbs7NGh+YYbcQ245xu68Yr8c4+4bwmG/2+T96b79TOccLWg1ZxfXWyOO&#10;174n+A7Lw0dS1jwnfafNoesWsi2cxCSRXTruglyJAm3bg8tgdxgV12n/ALSuga5rHhuxVr7d4sth&#10;dWzSRBI4QxIRZDn5WdgQO3ArhdN8Dx2umrp2teDtQ8p7q31G4ur69edZJ4goVJZCrkopO0LyCAOv&#10;JrqfCnwd8M/GfxPLrF5pN5HfWV3HYQAXLRiEQSEKY0UKFBPqD+FfllWWA3rX5Vd3un9x4tbCYKU1&#10;7RztfRp3tfbr3Pq34M/tgfCvwB8Po9HuvG2ix6kHY3KfaMiFicYJHAxjBI9K6r4p/FD4V3Ph2S8T&#10;WvhpJqFyuIrnUBHMknGeqfMfWvhv472ngfwD4r8QWtv4StfO+0PCk8OImBz8wfgHAJPA5965XUrq&#10;2+L+p6PY2sml3bTlbextY5sLHJwoQs3Jbpkknivi854FyWrVp43KsROXM/eVrf5aH9wcI+FONlgo&#10;rGtU4KmpJyktVa93v0O68Vftta1olxq2h6PF8K4dNmeQEafI5jnBXazLk7Sr+uPu1pfDb41aH4U+&#10;Flp9u0nT/CvjZrOe9uLzTbz7PG0Q+VbdfNDriTbyBwNo6nFeP/FP9nXxN8L7rT9P1rwX4RtfMVCZ&#10;BOZkQu5UDCk88N8uDwpP19W+MH7M3gL4m2MT+GviJ9k17yodOniubgi1mI+URqRH+6kzgBV5wDkc&#10;k19dl2S5N7dYTH81Pm6pbNfzdk79Tw8ww2QYejGEGpOT0lF3t53scvP+2Rqv7SGpWel+G9H8SWum&#10;a46+dIdRt2+YH5nIEX3Vx6jpW54b1HS9PtriHUJvEc4s5GTdJpsvmznPYBR8o9QD/WnfAr9kPSPh&#10;vpt9fW+peIbrxN4bt2LWqSDy34OTHGuC4B/hPUc4qtrXxD+IWmQfa/OmWzjjJfzfD5TBxnPMgx6c&#10;+vWufiCtlccSsFkitCKSbbfvSfa6Z8njOF+HuJYU8TUk6ns9Gru11vfsc9pHjH/hItX1LTp7W4jk&#10;swJVeS2eITxnPRXAJ+XOeMe/rLFrPhnSb59Nm0NrxoWbmHT2kcZ6tv2nOevzEit7wlpXif4i3n9p&#10;ataySTWsHlxGTT/sbMGYbwBvP8JHQjgHk9K9T8NfAKxsdFH2qbUHvmbzJgswUhhkFBn+Enp9B06V&#10;7/CmV4zNXUpYJKUqcbtJ/wDA/Q/nbxLyHDZJm7hhIyp0ZJWSuot+T1PM/D/hu18VyxR6fp8eLjLb&#10;ZbUrsA7uu3IAx1x0ryHxTZmw8TX0G+OT7PMwVoFPlsueoBAOPrX2B8M9RtbDUZdOj8Pz6feQbllu&#10;UcPnHK7j/wDEkg183/HnwH4g0PxhdahrNrIFvZiBchf3UoY8YI4/A8+1Y5pks6GHhivebbakrNKL&#10;XS/Vn7v9FPHUMPjcZGtVV5JWTlq9dUk7HnsUjRy7oiytgoDjqD7V79+zz8EtL1DSIfFGpWaTpcfu&#10;hFKMRgg48wLz34/Ovnu81zTdKdluLu2hZW5LS9OcDivob9nH4k6L8Vfh0vgyKa4+3W4fZMjbkcg7&#10;xg8YI64I56V9r4XZ1WwuZxo1KjjRmno20m7aL1bP2D6Q2DnieH5V8ujzVYtczj8Sh1emuhxf7Wvh&#10;fStK+IttNYm0ie6jAuYYMAwkdGKjoSOw616Z4i/Z/wDDPhL4A6bq2l2r61LfKjy3hj8xiH+8cYOz&#10;GfzXB615V8T/AARrnizxjqEk1m02sabhNSjiiC71A+WdQDyrj6kEc11PwP17xV4y8P3PhGPXG0rS&#10;tPt5LmRkkO8RDl4/KUZk4z8pZetfs3iNmmYYLK8PmmBqfwp3nBu3NHs+uh/NmQ4P67l0cJRqOU0k&#10;r3vZ+f6XOF8W/BC90HxBcaXJcWryRorQyRP5kU5bGI968K+GzgkHHOKr/DXwyumeOdNN7YvceVdJ&#10;HNblCWODjaR1GD2r6Z/ZQ1/wB4g02aSNo49ds2UOmoON2eVV4gTg4zgHBYcAk4BOX8WPhVq/jr44&#10;TXXgPT2tZLV1e/1C4TyYIJlP3gGxuOOeOPzr8zyP6Qn9ozxOW5zH2S5Hyz1Sbtor+fRn2GKyPG4F&#10;qlXTvs76fMg/aP1+XS/BGseHfDtpHZzfZHku7loNlvboRyvHy7j+dfE+nnyAsfnSMYV27mHDn1Bz&#10;X3R+0T8ULC2+H2oaFq0lvdajeKbaSe0iCtdNgbQucAc9ySMdMmvi/VvBuoaBdMt7bLbZAeONJBJs&#10;X0JHU1+D8P1nKlOc9Lybu3e/mmftvhHhY0J1KM780tVpo0ftt/wbbft3y/FD4UX/AMHvEN5NNq/h&#10;FPtekSTybmmsnbmLPfy2PHsRX6loM/lX8pv7Df7S+pfsiftgeBfG1nNJHptnfRw6jHGf9ZbOwDg+&#10;xXcK/qe8FeKrPxx4S0/WdPmWex1S2juoJFORIjqGU/kRX7Vw9jfb4a0nrH8j53xDyNYHMXVpq0Km&#10;vz6muOKKAc0V9Afn4UUUUAIRg5plxOtvE0h+6oJNPT7tcZ8b/GK+DvAdxLtaSS4IgRF6ktxVU480&#10;kjOtPkg5djxXxd4+j8U/EbUvtFv5YtirWzEZ8wEc49MYp19GoiVW+9IMAAduf6V5rqfxC1BoZl8t&#10;lvzeiG0SKIsCVYAqx/2lJPsBWf8ACjxz4o0/4ralofiqH7NZ6qzy6E3UqkZYPGWAxnaoI9h717mB&#10;io5g4OS2Vl1t/wAE+PxkZyw6qpaO+vmetWpEK+Qx+4NqZ/u1D4n8OQ+MfC99o9xJMkOqQPbSmCZo&#10;ZAjDB2upypx3FSKGuSQjD5e/Qg+vtVjTbpmuH8zhlOAueo9fxr6ae2p4cZO58p6t8E9N/YN8VaD4&#10;jitfEF54b0y1miutWsITPcWtlBDmCzmCnc/nTOzbipBZUGRXXfs7ft7eG/ixZ+HrfVbrTfDfizxN&#10;Zf2vHppmP2Z7eSeWO3zI2CsrxxtJjaBgMT2NXvC//BQfwrf/ABT8R6D4ik0zwvpun3MVnpWp3mpI&#10;f7WkkkeIp5YXMZ3ISAScqQTtzVD4x/8ABPrwrqHiPU/Gvg/SNMt/Gb+HNQ0bTLW9G7TPNu4YrcTu&#10;jBvlihRlVFXaRK3ds146vFt0HddUexzKcbYhNPoz6L0rVVvpDJtaNkHCP94+/uD2IJBFaQnZpMZ4&#10;xjcR936V8Fn44ap+w5ex+ENF0XUNZ8IaXqVj4Z0XTdUvnhvHKxh73U0mkDP5LTXFvAgyIVYEfKK+&#10;svhR+0H4T+Mk2rW3hXxFp/iSXQbg2uopZybp7KQfwuvRsEEbkJBIOORXRTxUZvlasznq4edNXWx6&#10;EkwEh2t14z603esj+Z8u1PlT0z3NU2vI54cQyK8jHAAPI+o68VKrMsPlt2/X/PWugx52idm8wf3v&#10;U5pZCXT72T1FVJTiXcP/ANVTBdxBH4n0p2ZPtGVdc1AWem7owJLhmCRD/bPAz/P8Kgs7M6bY29vE&#10;NyrnzGY/M2RnIHqW5/GmSyDUtf8A+mFmuMHo0h6/kOPxq4mY0J5bJxx27f0qalNyjo7CoztNyavY&#10;4XxL8KY9Qvbq4sdW1LTL6aQyeZAwIViB1UjB6Diq+gaHqSxTR6zJZ3Jjx5NzEvlzSepbGAPoK7jU&#10;NxLBuRjHPasHWrkWtvJIwHyqSeOlLBUJU/de3rceMr8+3XyOZNldtrE8lveeZDCPJ8mdPMGepwww&#10;fQck9Ky7zV7yxZ/P02S4jHAe1mWQkdyUYqfyLV0EZMNsEVfmb5jnoc1lX5KhstznpXsQjoeBWkzi&#10;fHvxBvLLw9dT6Ha2l1rIXbb2mpSGyjkOe7MOgHpn8a8uvv2rNT0x7pdZ8B+JNN+ywl3voyjWJbnO&#10;x5PLJUYyT6dM16P8XNK8Uazp0y+F9asdJvDC0aG8tfPhMhIwWHPQAjGD1r508VXPxT8F6f5PizwT&#10;4d8SWs11/pF14bvGsZfIGCz7QyliMEldnIz34rnxVZ0oOeuiexGEpRryUHbV/Mx/2svi74P+MHw0&#10;0PTNK16N285nAT5WMir1G4DevzEfKx5P4V8i+I/G0nwu8VtYWuvLb31uqXG2G4aGSLdyu5cgg9D9&#10;K7jx94q8N/GyDUPHlvY3C2tqzLameMRyK6PtClyu/kgnrk/SvA/HFnN4survU7q10+9v7jdJuZPL&#10;Zm5x8wyR1PSv47zrOJ5jntbFQnKKvZdLNWX6H+mng7wnUy3henhZ041IW5pJpNO+tvU+k/AP/BR/&#10;xl4cES38lj4gs1wCZ4tsrD/ron9Qa8i+JP7Q8fjr4t6nr2p6Br1m16C4l0vWGbdjoBH24xxjnFeS&#10;+CfDTabZ215daa1jfHc0scFyJI9x78n0967LwH8MvGXxO1a+m0Xwzfaho9rtEt3FDISD3QEKVLfl&#10;jvXpvHZnmDWClUdVLZN9dj5/j7wl4Fr4B5nmdD6o+rhp96tb8D2z9nG3b496xJo+j+Itc0qZY/PP&#10;9qQLLKqqwJCkcc5xg/hzXp17+zl468FXMclgum+JF3qTM0y27KFXJbZtxuP90kgnJyvSuN/Zt+M/&#10;gP8AZn0PV4dW8M+LNI1mOVY5L29s5Gku4mBJ2b1X5VK8qBklgQO1e/6b448KftKfDoSaXrEl1pU0&#10;xAls5Xtp0ePBPXBGD7V+s5B4T4HFYFrMbqo3sn0P82uNMPluAzSUcmlKeHT0lJWd/k9ux4Z418A2&#10;+u3moXes/CXxh/aGqeXHK1rPDNbxOWw80flsTk/eO7gc8dq+fPjjDov7K/x8a1+zrdf2HcRXdtPc&#10;Wy7G+6y7sHryOnpntX1P4t8Cw/CC8sVsfih4k037dIIra1vtR+2OXLAZUMpG3k9cgelc7+394E0n&#10;x5oOn2N1Y+I49akjzDrul6Z9qW3EZBKT/MAA/wBCfTrivHxfAdGMpwyqHL9XaT967fX8D+gOAfGX&#10;MsFOlQz2Up4fEQ5I8yuklpdXtpbc6X4VftXeDPjjpInJs7e8t7dZblL6IRx24Y8Ylb5SrHcF55w3&#10;HBr5O/bJ/Zs8O6cdQ8ZeG/iQLhXuXuL3ToruIPZq75BiKEjarNgrgEdR3FZfgHUJvB93M0nhWS40&#10;mGSMXcGp6WVs7kktszuHysGyQeCD+Ir2z4eeN7z4hRzQ+CfC/wANtPnjgOLW7DC4WQt87FQmHjK7&#10;chTuzyeK2y+pQzPF05StTxUE04taVF56aPz3O3NOEcZwliZZ/k9sTl89WlK6j3W99PwPn34DeKfG&#10;3gu3hbSdXXWpr2Pz7a5utSJ2Lk/KSMNng55I6V9j2fhxfih4Nmb4lL4WsdP1DT4nu7O2uXlnIZsb&#10;3TBKo3GG7Eda8G/aJ8eeN/CS6PZ3sfhu1jtxdRW9joul3BiQ8HK5XaT8wwDiuN+EP7XWr+GLr7Zd&#10;w6vrnjyWFdJW9j0Z98VoHDKGdcElTlcY6Yya/LOIuE8yzHFTjSoKFWMnZR3XbXZep5eS5NjnXq57&#10;l7isPX1UU9U766Xt8z7Z0eH4f3ukrF4duYGm0+3MsUcJcMEjIj5Ujld2Bn1xzXOfEyDxJfaGLjwv&#10;JpKapcGKbGoBmhdQdkgyuSD8ufqfevm7xT+1P8UNY+Iulx6frk01jeTJnSrjSYrWS4iR8sp5JBKh&#10;14PIGcZNfRWufFjS/D/gSHWtUkm09IIvtDwvhpNrgYVSDtZty4wG7g8Cv2PwOwOG4fwmKo5lU5a0&#10;pXbdr7apO25+ZeL3Def18bhJxh7SLWkb82rfVJmAPDvxG1DUjNNrPhzS4fMVlhtrdpd6jGQzMgLZ&#10;wQCMYB71Bp/w08Zw+I7ptX8UafrGhySu5sZtPVg0ZHyrk4GV4IOOor5V/ac/a41r4ieOIbfRb1NN&#10;0lUIt7ea5MMkp7swU4OfrgCl+En7bPjbwAHsdUutK1rTwhSCKXe80B7Ycclf9k59sV9diOOMkq1p&#10;YXEQbo669H6q3U+gwfgTxVRwUcZg5QjiNPcSs4/9vd0fR3xN/Z5+H3j3UbfXNWvfDvhlrrbb3cct&#10;vDGJ5yCg2tuXawIPQkZGcVz3hf8AZ70nwFqOsSeGdc1CGbw1JHIuozPFPDdrIM/IYTlVU5Dbs4Bz&#10;3r5c+LPxP/4W54hutR1S1t1kuJBckW1s0eSBgEk9cD3PJPrXNfDvxI+peIbqz8P6frFy93beW1pa&#10;w/JMoJJYAHcxIPOOoGa/DMwyXD4nMp1ctxDo0t4prRNPve667n7Xg+G+IMpydSx9dSrNNSjunps/&#10;1PvnXdTg8X3umalY6ppNt4is18m8thd+ZFMh5ZPkJLZXJGMkHFeV/HPV9A8KWWh6l4PutWsrmW1I&#10;a8X9yJUyQd5GG8wElSGXp1rlfh1pVvpmvaF/xTerW2sQyrJttrJkuLWT+8DJknrz8vrX0Fdfst+H&#10;vF3h3xBDN9ruofESi5jW6kJa1usE+YrMAULNjcOnB4xX6JQjieJ8mnTclKrR0bv8S/zf4n4TwnxF&#10;DhbP1PMKbhTqS+BLTfTXXRbnxTq/xKsdEuIzCzXVx1CwYbkcn5un8/pX0v8As2ft6ahqEVjY+ONN&#10;km8Pwx7Fu4pNrKB93zUPMn68AcZrl/hp+wYLzwrqd4zW1jrUbyQ2Yu4zJiZSQTIP4Vz/AHRkZz6V&#10;S8Z/smax4e1O81PXGTVoIWjkBt22W8WcDAiGOh49OBX8+5nUyfE82Eq/FHR3vzJ7aH9fY6pg88qR&#10;oYiUXppbRa/3nueyftYS6f4u0218YeDdSsZYHQ290k8WAjdpVDYbcAcY5FYy/CTwhoX7L1jrepQv&#10;eWd9qotbzU5C32rThIGAnXBIYCXG5SPutxgivGPib4ntvDV3DHdzbP3apFDGAT24Cg9vavpb9h/x&#10;bp/iP4KeLrG/uJXsdKnSRSYmZrSTja2P9lgrHtjrxX3ed+H8cj4SpZgqvPJSjK21ovS3qrrU+Kzm&#10;tWy3DyeDqNOm9N72Xn2Pj34h+A5fAXjK40maSK4aEiWKaA7kmib7rr7H9Dkda/e7/g3u/avb46fs&#10;dJ4W1CeNtW8BzfYADLuke3I3Rkrknjlc9OK/GX4y/B2Tw3Za3ealFJceJIbjfLNtK7IQSPL2/wBw&#10;AhuO4z0r6K/4N8vjtB8JP28LfR7z7RFa+KrKSwf5sIJeGQsPw/Ws+Fc2jTrRV9JJJ/P/AIJ2UuIq&#10;fGHCTxjX76i2pLzjvbyaP6Doj8tOpsQ+SnV+uH5IFFFFABnBFeJ/tK+KmuvE2m6LGzbY0NzKFXv0&#10;UE/n+Ve1SH5a+afir4ojvfHmsXV1IsdvZv5W9uFRR7/WvQyunGVdN9NTyM6quGGaXXQ4zxxfW/gr&#10;TJtYYyWqxv8Av5YlD+SXwnnYII+TIOOmM1U8SeIZdP8AHdnHI8LaROqra37yL/ot03Gx+B8sqkDP&#10;uOM4rY8VeGIvHnh2602eRlhuoiu9D93I4OT/AF4rK8OPpvjvwveeHNTs4mu7GNYb61kA3AD/AFco&#10;6/KdoZTnj2PB9ypgqVHF/Xo7tKLPkqeJlOj9Xl0u0dbaXzTWrLtMcqnY6dSh/wA5IPerMcCsud7K&#10;3Vcdq8c8E/EkReNlt7OVtW8PmZrCy1YXG9oLreQ9lcR4DLg7AnHBDZ7169Zags8LLtZZkOHjYYZT&#10;/nuODXtwqcyuefZx0PE/i5+yTZx69b+JvBlj4f0nWbE315d6a2kQzQeKJpol2pK7kCKQyRxjzCDg&#10;E8d68T/ZC/aR8RfBL4i/Df4Ra2useIPGnjq/ub7Xv7YupYD4btxDM7CGNzIDIWiMhVJDEEG5dokA&#10;r7a1MLLabf8AnoMYx3ri/jD8A/D/AMbvB50jWI7xY0SVLe7sJ/s99YiWFoJTFLgkF4XeM5z8rN06&#10;jgrYLX2lHRnpYfHRlH2dZaEMWi/DH9snQ7XXoLfQvGVt4f1C4trHUvI837FdRHy5PLcgZwwHIypI&#10;BGeDXzL8e/2e/ix+zH8KtDfwLqGi6wvhe9a9Oox6P9juJrZCfs1hMIXM1wWllLF+E+XLDk1y/ir9&#10;mf4zfsy+KfhZoPw41i4ufDWk6tdWKX8f7ws2oTTZluYjxi1tkhUMwCszcYxiv0Nlk+zxKGkZuihz&#10;gMx9faueND2ztJWa6nRKt7H4XzR7HzH+yh+2Xq3x0+M2reCdU8P/AGy88L2qQ3PiS1uVtxcXCKvn&#10;HyCFPl+ZuUNGzjKEMFOM/TKS3lt97bcxsOOfLkX/ANlP6VyPw3+AHhf4UeKtc1bw7YtpkviGRZr2&#10;2hlZbR5uS0qw52o7Z+YqBu4zzXXXF00Lc7WbO3B6Cu3DUZqNp6s48RUg5c1PRDotWjdvLz5czfwS&#10;Da5/Pr+BNSXl/wDYNMmmYO3lqTtzyfb8TWfdvv8AvKrAkfeAYfhmsm+gkbW7azilZYlzcSoSWj46&#10;DHbJ9COlbqmzmdRHRaJB9j0yNZstI3zsepLHk1cM37v7pU54JrOGrtanaYc9PmQ7l9/pSjVFvI90&#10;bLIM9A1Z8ptHRXY6+m+Vt3Y81y+vS+bIsOGYu2fwHNbGoaop3BercVy8900moTZO7yxt59f88VUp&#10;OnHms36amFT3nZDb65kBwdp45rGvrpVYcBvpVnVZnezk8l1E+1hGXBI3YOM47Zx3rxTxl8Rvif4H&#10;vGLeBbLxXpqhpDNpWoql0ABGOYpNuWJM3CA5xGM5zXfSl7ux4tWm5NqLR6XczqzY6NXJ6vc/b/FH&#10;2fhfs9uzh+6ljgY/LPevH/i9+0jaeJvAltpOqXXjb4X65qSxyfaF0yaU2cob/VGVFKtnAB2nlT1G&#10;eOB8MeL/AIn6Rq91qVn8SPAPiTSb66+wxz6haSwOxiBDHC/KhDMoIZwOPU1lialKdKVKps00/Rk4&#10;fB4jnjOn8Sei/pGF+2x+z9f+BfhbdappuqG7sWu/M1CFrYK5Vz8rbvQN1A29c+1fBF/aeLtHeWZ4&#10;LW4tzIdsT/I4XcTw3AztAGPpX2t8Zf8Ago3rHiC/1jw7oejyaWNFvTZ3OoXEKSw6qExloBlgIyd3&#10;XJxj3r2r4U/GnwF+0v4MW01Cz0ZbxlAuNLvo4ztbA5jDDDA9sc4x9a/DMZ4VTpVZ1MuaVJ6rn79d&#10;T+2uE/FrPMl4co1M3w0p2k9abtJRtpeNrPY/Nn4Y6P4j+Jerw6ZBolwuoTz+TFCh3CbPfIGAPUmv&#10;uf4Ofs4eLPCnghYdH+IGtaDDLJIx09bSG4trRtylvLOVbOQRnPIJ471774d+HGl+BNKe10HR7HR7&#10;dMv5dtAEBY9zt/DrTfC+if2Jo1tb3V9ZwXLxmVlaUZIJJ3AZ6D19qWSzyDhurKtmeMhGpLZRfM1+&#10;Z+QeLXi5mvGtClgMvw040abu3PeT6XWi0PJ9I8F/EzRJdSW+8dabrW4P9jin0lI0X90wj37STjdh&#10;mAODggHmtiXw2upeFoo9atNLbVbi12Xr2UOUExGGMbMu4LnkZyRxmtbwDo/jfxB4/wDGMfiLTdDs&#10;vDlrPEPDl1ZXJluL63KEu8w3HyyCRjIHU8EDJ09U8IXojkVV8wN3DcsPT+tfo2Q+JXCdWp9Xp46L&#10;l/fdt+zaX3H8wcQZHnq/euhb/Cr/AII+R/id+we00ui/2X4y1iCxs7lZJXvik0inhVVMIAT3yc9K&#10;9b8HfC//AIRfQo7TU9WvNbuo2ObtJpbFnHYFI5cZHrnmuo8deHru10uzEkLRx/a4huY4XrnrkVi6&#10;J4z0vx1atd6PqVrqVvBcNbyyW0nmKjqcMpI7g8V9hw/hsnhiK2JwVZVHUd3yyTX4fqeZn3EmdYvB&#10;YfB4mDjGlonaz1e/kZOtfDbRdasprO+i1C8s5wBLbz6hM6SgHIyGcjg9PSvAvhz8A9H+GHx/vdJ1&#10;O61C4WSxN5o8yTSwHk8ksrZV0CkZz157gV0fjL9pvxx8OPGn9m6x8ObeKG+uTDYXkeqhorhC21WJ&#10;2Hk9SOq+lep32jwDXLrUszTzXUC2xV3DRxRr1VFwMBm+Y+pr5XMsqy7iHNKNTLY+/Tlao/h08+70&#10;0sfpmQcTZ9wbkeIo5rU/2fFQfs0pczctNVul5nzd+0F4p8PzeBtW0+x8ULrGsQ33nwq2pvLNsZQr&#10;Mqq+M9vf0rF/Ym8FeE/iZoutW+oaHJqV5YTBXunlmX5SM+WcMMEYz3z616h4l8CfDrwBHePqXhex&#10;kSYiKEW9l5k7O4OcHqPqentXiPwH8U2/g/49aslnofirS9NWOOJdI062ZoLtg/8Ar5GfLHAIPGO9&#10;epj6KyuUqdOipNtNvX3ulr9We/wrxNLM+GcRg41eVrVO6TS3dkuiPWv2jv2atAj+Hs174Y8N6baa&#10;hpavcSzPC00hhRcsqs7FU4JJY8nGB1r5R1nxBcahEY5pmkiCBUTokYU5AC9FA7Cv0ivNOjvrOaOR&#10;ZLi2uo9s6NxkdGHHQH/Htmvjj4qfsR+KvDUlxeaTFb6nYPeMtvHCxEyRlsKcHr1wcE4xzX4rxhgZ&#10;fXfrOFb9nU6K907ap6H654D8ZZbHDTwOduCqwfuznbVPs2eB3EVrFq9ndTafHeLDIS4HyyIp7r/h&#10;3rAfUvEktwdtjarCzkId2Ts7ZGeuK928Z/syv4Djs7XXvEmi6Lrl9btOlpIGn8tQe+zOSf8AZOBW&#10;l+y9+yzH8Sr+e41jW7O+tNPcmWCwili3KQdhJkQdT1AOcV5+FyPMJRhH2W+177fgfrWaeJvC9GvU&#10;rRxbtGyaitL7XWmvyPEUikkW3abb52NrgHCnIAOPx9TXvv7N/wAMfGPjO70cabY2Omaboswu47uW&#10;DyGk3cEFgC0mRx6ce1cP4zivNHu77TtJ0fwzNbWEYAubwKrvKuRycgggqCB0O7nNfUP7B/iW4174&#10;WX13qK6fHcNcB2kimDxldvHPIBHPA4rl4w4XzLKckrY+pZaLTfd677HzXFHidg69BQwUOaS2b22s&#10;nZPU9V+zTWczJJDHFIrcbG3K47MB2z6VFd+LbDwZaXV9qstvZWduwcyyPsjTewHOfViB+IqPxl8Y&#10;vDPh20K3mtaXbyLhgBKGYD8Kq3KaX420OH7RDb6lpeoRhXR03Ryo2CMqeOCAeR1r8J4d4wzrIqzr&#10;YSpKnGfxbWfonpc/NquU5fn2HjLGU1Jxfzv6robVxM11Lvbbl/w/zxisL4gaZJL4VvvK2ySzW7oA&#10;wDAHHHBB74rivGGj+I7KK41LxH43TQPDto+1Rp9vtkZS3y5OCQ38OFyPzxXSeBfi34f+JOv3mlaV&#10;dSXU9pD5pd4xtkAbbweOQcHoODmvK5aqxSzKT9oubmlppunZtq3rY+uwso0VGnTXLZK3y7Hxn4w8&#10;b2OmXzPfRx3mpqxEUMaAkN3HTC/QflX0f/wThu/EmtXvii3WeHS5tUtYmijaLmH5iGkx1MgyMZ49&#10;eK86+M3wLt/h58RL3UYLd5IdXkNyk7ru2u33kBPTBr6A/wCCesVppmi+IL5yZr+SSOCGFV3TNgbv&#10;l9icdeK/sfxKzahjvD2eYUbckox5YxWzut/Q6s3vUwMqtT+n5lj9rPQbH4IaTpN8LieSPyphLLdH&#10;zpruUkEk5BDM27AXpxgcCvEPhHq+qeA/jLpPxCi0ltLawnhmgdFC5kPXO0gYxgYI6mvpT9sbw3Y+&#10;NvDWj3F95NxeabqG6OBX8xLJ/Kzz/ebBB5HU8ccn58ms9SFraWjalNtjdZ7hIjsS6kXO04BI4ODX&#10;8w8K4iTy+Dl8d9W/0P5x/wBd48K5/XSvKnVVpRTsrtWvba/c/o6+Bvj8fE34R+H9eC7W1Oximdf7&#10;rFRuH55rrgcmvk7/AII6/Fxvid+yFp0E0yy3mhzPZy8knjkda+sQa/p7K8V9YwtOq+qR97g8VDE0&#10;Y4iG0lcKKKK9A6TP13Ul0nQ7y6bkW8LSEfQZr5Fm8ZWkPh5tUussurSO7RE5/iJ/Qc19SfFW9j03&#10;4faq8n3Xt2jwe+4bQP1r4f8A2i9THhHwXa2diCjSExxFiTsAUD9f618vntSpPF4TBQbXtJ2bTs7J&#10;X/yub4PDxxFb2MlfQyPFvxVuo9LWfzL7baPIHMOIYLi2lBVFdjyrHoGXkMBnGaf4F+Il1aeE9c2W&#10;GparqFrokkuj6pFHm61G3xjyjldonSTjaeWwCM074c+N0+KHwF1Kz0fTFvrrSSbW6tLxTGt2F++q&#10;N6nna2Bg4qL4V+FIdP8AhXreptNqGvQ3sn223iXeLo/ZsNFE0YOBKjqEYDh9gzzk1+sRadFUo9LK&#10;3ofAZrg3hsbUg04pPS/Xs0N/ZK+IGn61cLfX1+o1DVoxAl3v8qPXWTkSSREZS4XJUqTnJJx0J96l&#10;tjJceahMc652v/Q+o9q8u+CNto/xD8OXmsXGkabM99eLO09uCILmZDxMEJzHIG+V84YkHI9fUI7p&#10;ZvMZlO7v6V7NOLsfP1Ki3IYr3zdQ8u5jjjmjGEIOUk7kqevHof1q3DIzPhhlfSqpgja18uWOOQSc&#10;tu9aq+dc6W3ybru3BwF482P6How+vPuelXytbmPtGzWJZ1YhljYDAx8rf/XFRDUbgXTeYoeKFeHx&#10;zu9x9PSqkGswXETSCTciAlgBhk+o4OfbFLbMY7MNht0nzkHrz6+lHKilUlsaNvq3mN5hbcCOvp/n&#10;3qK4vCDj+8xP1qhcJ5y7gxDL1w2CKglu5Ldfm/fKeemGHt6en51XKTKqzUe4+T5m2jHX+7Wd4eu2&#10;mNxf9ftT4jJ/uDgVleJNb2aY1vH8txdSC3jHRlZjjP5ZPHpWpbbbC3jt1G1IlCj2x/jWjppIwdVu&#10;pbt+ZrLdK+5tzc8NxVHWLiGziaaT5GjUuWUfMFHp/wDrqub3LKrZ3daq3eoMrbd27nGBWUadzq+s&#10;tGF/wsrS9VLR2OtWbXEa72t5yN69CeMg8ZHr1qq2vXEFqslxaSt5mWD2xEqtn2IDfkDXPfGXw74b&#10;16wgj1ez02S6vpltbaSR1imdyc4Vx82RjPHpXN6h8PNb8Ky6R/wi+tXGnabpspN1plyGlj1FTjIR&#10;2JZMduMew615uJx0MPPlqX736enqaqnGtC8H9/8AWx2cniyxup/JW6jiue0MhMch/wCAsATXJfHL&#10;4pL8I/hXrviaTTdQ1gaPatcLY2cRkuLlh0RFwcsT9QBnIrd8S6zZadpDyapJZ29sB832mRfLXPYk&#10;nFcgreG5Ha60nVobRlXO+w1ExxqPdQ2w/iD1rtp4qFSmpX5W1s918jg/s/ESleEJOO2iuv8Agngv&#10;jH/gqX4D0X4W3WvX2l+ItFW6VorS11a1RPtcvGI2jV2ZflZWO9AMHGSQRXxVrnxg0/4m3/2v+0LE&#10;tcTPOlvF+6iQk5O2Ljgcdq9z/wCChHxC0n4qudD0m6stYaN8Xl9PYwsZjyvliRArMBk8np+Jr5hu&#10;Pg/aweb9ls/JWRAjeVcGZZNpyCVlB6dMZxiqwtKrKXtaiUl0/wCAf0d4c8M/UMN9bnSSlPpLVr/I&#10;6C+jFxLgPlFwQAOn0oispYLpWEm1vvAqSpXnt/8AWq5+z18ANe8aeOWtbOy1y4srqdI5p4bJmgso&#10;y3LMylkBAOMDaMKOK+r5f+CePhu5SaO18ZyNdMuLbzYECoR1yA2W69sGvB4i8SOH8mksPmdZRlJf&#10;Dv8AfbY/S8TxDhMPBU8Q9e1rnsv7M1xqV7+znos+r3El5dTWxO+Vvm2ZIUZ+grrPEPgDR/EKRtea&#10;fbyTCD7P5wyswjI5TepDbfbpVPwR4UbwB8ONJ0NJvtjWMSQGUDAc55OK6MyB5NrHaADX+afFGaQr&#10;ZviMThZWjKcnG3a+lvI/J8wqRq15TgtG3Y8xuP2W/BdrdR3FrZ39jcR3C3PmQ30uWI2DB3EjB2KO&#10;RxjPFdzfXSwwMzbV29eemT0q1eS7j32/zrlfF3gxfGmj6tp2qSJc6XqCrHHAsWxohjnJ5DHdyDgd&#10;PxryaOIeLn/tNW1te9/T+keLWbg1ZXv+B8sf8FBk8af27ptrpHiK1S1urk3AtbqAMsCAABcKmcE7&#10;uSx68Vi/srS3nw9+DfiK2l0+zuJLGaS+itNMgEZudyliAcLly2ep9K4L9pP9my7sPiWzah4h16O/&#10;nuXlQ7x5LQHdsUKDjC54246V1XwhXSfg7m61jxlrDQGx8pLC6SGGGVwRhozvBLZPUjoce5/q7w5x&#10;2EymvhpzxK5d21F6+Tsfhuce3zXH1aGG1k9ORppuz7m14H/ac0z4v/Dd7608OXmp6tZvH9t8NS+V&#10;He2jk8S7Jio2rjIfjIxj0rpfC/i281+6kW68PXujgRiQfapI3Yt3U7GPzDrkZBA614L4ii8O/Gf9&#10;oO+jtbS+8Hm1VLyDxJa3cYbVbox7BHInO3y+MbWGRw33q7HxP+zv4uv7/wAux+JGvWFnILjzY2Lz&#10;SKHK+XtYv/BtI98mv664bzbC4yrPFYBxqN25nCyb7XvqfM8W8N18FSpYTMOaktXFT5mo33UbOzXp&#10;8z0eW6Uavf8AzDcyIWGcE9anTUGW08tlUqVxkjBz6Zrwcfskx2/irVLzWvH3i66Sa0Mk4NysMaqf&#10;lbAO4jPbByK53TzP4Lv5P+EP8dXhiaQ/6Pr9uZILgLGUjXztxKLuwSdoJxyeldOc8VZdhpLD5jaE&#10;ntdq67Mx4b8Pc0zClPE5LOVSMUr2jJJ+Tf8AwD1bxHp3j7xJ8QPLsdYl0TQI1Rm+WBgcgblVtpdi&#10;MHsOuMivQdEmuNL0G3t57qS9mt1XzLqVQkkxBPJ7A88YFeNTeNPipNBpMmnaD4avFltIpryaK7DR&#10;x3HnASxKd/zfuiWBPGQeeQK9I8Eza7c+FlPiKGzj1Le5cWcjNHs3HZyR12kA+4Prx25Ng8HWqe1h&#10;JzT1TduVfoeTxNWxtCiqTpxpOOjjFvmfrfU2vF+sP4f0a81CHSrjWLi1BeO2hAMs3PRffnpXmOh+&#10;IvEniLxlquof8K11i0m8QW0drPNdXwjCqqkAFAARhejA5zivSri2XVNPuFmllt45IQJJkfa0IIxn&#10;cenTrXzvF8CvGEV1eTfY9UbSYZjJBdXXipSHwRhmGNoBAGBk4P41z8TUKLUajV+XWy7ra538F4Wt&#10;iabjJNapJ+9r5djg/i54I8G6H8QNStf+EeN9rlvcYvo9O+0XkTSM7urKXx8xQAtjgMGBPy19Afs+&#10;yTeB/hiug6D8N9YtbWQPLOb7bb+e8gy24ZJxgjkkHH6/PvxK+IN0jX2n3V7rmnq88i2q6TEkt9cB&#10;ZZVbdIMBlk+RgAAQQ34w/BL9s3xd4I1//j81TV7Z4xGw1QeYoVOgDeuOC3c1/KviBn2KzjLY4ChF&#10;WhfmbunJ37roj+tct4BxmJTp4Z6xtu7dPzPrLSNE0X4YeK4bbVtD8I6H4evLGNrUsQ179qGfMQnn&#10;IA6MK6CPWNH1v7VFo+oLeRQrwfLYAnttOMMuRjI9K5/RPiL8Ov2pfDFjNqflC+sXLmxluSs0LEYJ&#10;Gz5mHuP51Zg1r4efDDVY9P0u30/T9S1SWKzhiaUxtM5OFUqdzj733tmOcmv53xGDni37J05+22sl&#10;o2vm9zlwLxeU414XFLlS3TX5G74h8NWPxA8PtZ6lardafeRhZYwxGRwR05656VJpGg+G/h3Y+XYW&#10;lrpatwGRArPyTj+8x/OnP4XvoWurVNUhhhtZ/JkW0G54SVVwrs2Sp2sP4VyCMd60NN8OQWE26KNZ&#10;Jl4M7NvlP/Az/T8q8bMMJisBKWDxfNFrXlen5n2+FxFHEwVag7p7M4P4y+CtY+J/hH+zdB02Sa4+&#10;0LIryBUkYHrtjOD+LY+hqx8JP2evHnwwhvNB0mGG1uNYVJL7WUuCNibTiIMQSMMeQqkEAj3r0jTb&#10;M2mowywyDzBxv3cqeo+or0y68X/2F4G/tWW2ub2ZQFWCGLLzyE4UAAHAJxz0HWvfh4iZjRyNcPUI&#10;x9nKV9btt/8AAPOzidaNHkUvdb1Pm74v/D+z+FM0Oh2qK0kgF7NOScSM27ChegVckDHOOp6Y86u7&#10;QQnzWHPGPl7V9QfFzwRN44+HUmvatHBBf2aSTQwxMD9mQY3ROwJ3NkMc9jxjsflb4r+KB4ThtfLi&#10;aa5vJFjtoG+XzCep+uO1etw5jlicOqf24uz9T+QvELJ8R/bUqk3dT1j6f8A/Rf8A4N/fHN03iXxx&#10;oLSRtYBY50XdyJP4q/UFRivx6/4In+LP+Ec/aie0LeTDqdiQ6+sh5x+lfsMn3K/pPhV3y2m/U/WP&#10;D/FyrZTGMt4uweZRTaK+l5T7nlOF/aJ1KPT/AIa3Bkk8sSSogJ7nOcfpXxr+0fd29v8ADKO8v4/t&#10;HlXIXzox/qVJILE9hjGa+jP26tf+zaB4Z0lLpobjUtQZo4wP9d5cTtt/PFfOXxN1u3uvgXq0kkas&#10;L63aMwSIG8p2+U8eoOTX4vxbnVelxVgqNJfC1bpfm0f4aHpZXTftOeO+h4N8I/F+s/CnxrJbi/uG&#10;0OSVZ/PEm4bGbuP4sfqK+otC8d2I8cSaG0X2WaSD7VaMVCw3ynmQoR/EpILDOfmzg18SfCnWrnS9&#10;a/4R3U7iNrizfzLRUb55IOOSfx7dK+wbDw/pOp+FrG1vIFji00peRhpf32jSnlHDdQmQcHt0PHT+&#10;kI+zWLg27Oz0vu/1scviJQgsNCaWr0b6nQaD8OLPw142u9X0uSaxj1IM19Zx/wCou5uMTFeiuOck&#10;fezn69RIuFVN23cecfmRXJ/DjUddbT57LxDbxm80/aiX9uf3GoIxJEiqeVPADLzg9z1PSW8u+aTr&#10;iP5Rn1r6WLTR+KzlZ2bLbM0eRndu52+hpHY8f3iOmarmbL+hxQ8nzr8w/KrijOU0U9X02G9niO6W&#10;G4Y/LJE2xto9fX6Gny31zYmNZo/tUeP9ZGNrD6rn+XPtTbe5E08r8/u/kGPwz/T8qlkummXb1ZRx&#10;ijluyfaDoNYhvYi8UiPtOCVPT6jqPxFNa7Vk4PJJH0rPvbOHUJmLKVkUf6xDtYfiP5c1Vna+sIf3&#10;bR3ka9d5Ech/IbScZ64rTlZzyqhexR6r4kgikVWhsYzN/uuwKrj8N1XWl8tdyyvx/Cx3KP61zHhr&#10;xRb6l507yNDNdylo4pl8ttq/KuOOc4zwSOa2nusdT156YrRxuc1Gs9Zdya51Zll3eXuX1Rs/pWT4&#10;l8WjTNFubxYZrpreB5hbQpmaXapbaqn+I9s1Ne3qhfx6VlX9wk6BXUNHt4XGf0xR7Owp4hX1PALv&#10;9rv4d/FTxvpdh4l0/XfDmpaOZbmODWNOlt5reYKykrsJbhdxz0NWo7K1uNI1TXPAPxTuvs/lvJJa&#10;3d0uq20Lbidwjdg6EnI5J/CvRZdE0vVLvWL+7htdyn7N5syLJ+7QHd9/IAJdgSMZxXxt8dPht4R8&#10;QeOzdaHpv9lR2JPlz2kr27TvggO4+ZWAySBwBx0r814841w+RYZxqNe1lflS3XZvyP0Dg3hurndZ&#10;RpJqEbNvS3p6ml4t1XxJ4x+KcfiHXvE1xqNgukpp7aCsQGmvMrZa5EbEjzD9AeTzWPrHgjw/4jnm&#10;jFi0DE4Y2cpG08/w8qPoQK8i1Hwp8RPAsY/snxes1vbxtMkOtWu5SqocnehYnG3OeOSeecV43onx&#10;A8SXOu3FxfLHaXEjvN9qsZyoLF87cZ3dCCSQOT0r+b8PxVn8q8sXRxl/L/gNan9mcDeHuHxVL6tR&#10;g6SWzs2m/No+ufhn+zx4JvPiDptrrmt3UNreT7YLSVBCbuQAkJ5gOO3bGa+mrr9k74dtbLH/AMIl&#10;pKKnGdpVj75ByfxNfl/rPxI1jxJPbw3mo3d0unjdD5rFjEx7g9c8da+2v2Dv2rNa+JWmL4d8QWd1&#10;fNZ7YYNVRN46cJMR3x/EK+d424x4tqqOLhi5LlVmo+6vVWK4+8NcfleCeYqtdR0ktlbo1sfSfhzw&#10;np3gvSU0/SLO3020h+7Dbxqq/jjmpbpFmbDKrn/aXcCfxpyXPkjcce1Mlul6jazdwBX895hmWKxV&#10;V1sRJyk92227n4DKXPK8jD8Q6Ro+lrDPLbpa+SWneWBNjEKpYg7ee3rmvOPDX7RPhvxD4cn1SKTx&#10;HY/ZnWOS3luAJEdtxGVmcAfKhYliAOO/FeqXc/ma5arnP7t5OnA6Dn86r67oGm+IYpodS0/Tb1Zl&#10;CyC5tY5twHIB3L0B55rTAYnCxjy4uLl2ae3fTzManZHmLftVeDbOe2SbxVeWf9oXE9paSXlj5scz&#10;w7RKQY1wFBZfmJGexxXYaL4ll8T2dxJpOsaPqUVvcPaSuts37uVDh4yQ/VTkd+lVdT+C/hG/spIJ&#10;fD+k+TJ5jnZAI9hf75UrgruychcAgnPWo/AXw60X4UaTcWOg2S6fa3EpuJIlZtrSbVUsQxJ3EAZ5&#10;5Iya9DGTyqVK+EUlPzs0/wDI5LS6nhv7ZGn6rN438OTTQ6a0J3rvV3G7b8xB4OOPY18+/FrSD8SL&#10;u4W60m2uLSNz5cQuyMDjjGwegPtX0j+2zPL/AGp4ca3xuj84tjpjb6V4JcX8dwDJJG0btySOx/wr&#10;7zIcZUjhaUo9F06H6T4d8F4Cj7XN0rzq6O6ulbseUn4LafpFzDcWOkzWrxv5hlhvQZHfduBJYckH&#10;OO2Ote2eC/jVqGi6NYaVdaIxt7GARGdblPNcD15wT/OuV1G6jtG2ybYI5JEjXPHzOQqr36k4H1rm&#10;7n4o+GWkuLVdXsjcwsFfdLt2HnI54JzX6Rw9xdneX1frOAlJPS+7T9T6vijgjIc5oLDZnSi0ttrq&#10;6todt8WfiTHrlleW9rZzSNdWy7FFwh2EOCd4HT6Z5rxvXtcXQ2tvtUUNr9oJVVluQA7fTFdZHeRa&#10;xdwXNrNDPbywsFdAGU4bB5HB5HX1FN1XRIbk/vIoZVA4Eg3L65rs4g4sxOc4363mMfetZ8t1sbcF&#10;cIYThrLv7PyxvlvfWz3OHt/2qn+GmlSzaXrGlwyXUirtlYuNoUn7hQjuvPU8c9adpX7cvi7xBdNa&#10;6frWgvMsbKStuTL/ALy/KoJHHYY569tbxhoNnH4TmU2dqoWZCoW3HcMMHj3/ABrg7KwtYXYx28MZ&#10;24XagDL+Nf1J4TxeIyGFSndRu09XfQ+Pz/hHL8fmUquNoU5yur+6vkaEnxU8aePbH7HqviG4mtYW&#10;ZSgVgrnOfm+b5uvcGneENe1HxD4IvZbzWzpf9n3IT7DLNGPOjzgSJ1BAx0xnBrH0pNl7cKnz7pCC&#10;BnnIq54T8J6P4b8SW+pXOnre+S48yGZ2KSR91I6dM/Sv0LGYKfLegk0uj6ilklKjTUcFTjFJ3tZf&#10;15Hotrr+k6X4K0rUJdTvppr5ZpMxS4Mjo+0kFAMZ+vWvJrmzjm1SS68mNpJ5WbEg8wLu543H9fav&#10;qj4v/soaLf8AwRtNc8ERXbLbqb4WxkMga3k+dgg/vqSCOc9a+X7qGQWkmwDzFGQB8wz/AJ9ee1fy&#10;bxVk88Fm1T3XFTd0ulmfpPhlmGXZlg6mJoP95GTU094tdCXTb250iZmtprizkIMZa3YpkHqMgjg1&#10;0Z8eagurWOp+Tp8t9p7B453gUylgRhix5JHGCDngVwdpba/qERWSO2tlbHzh/LPHXPpXT6JpsU2k&#10;LayTJNcFDvaN8nHTOf614saMqFRVqekls0tj7Wpl+V5jW5sTh02k9Wkn2t3Prv4e+LNN+PPiS38V&#10;6NrU2k+IzbRw6xo0t35cOqThSsY2k45JXBx0UjjFemfCXWIfF2pf2bq1rc6Nq9vkXFncRkM5A5Kn&#10;LAr7g47AnGa+BvgnK/wi+MmmeIo7O3mtbCYebLODPI8ZByyr0yDjntX2X4f/AGm7rXP2eNQ1n7K+&#10;t+KHjeJZbG0Nms8ckjhTGzA8omCenIr6nEZVw/xIlXzdctWkruV7c6XR+bP5I45yLNuGcy9jlUW6&#10;FZ+6t+Rt66nfeL9f8O6JrVlYtrGn29xqEwS2tmm3TM2cfcGWxweeBXqtrcf2PpNraNuaVE+ZEPP5&#10;9h7nivib4b/tCaP8Fr06VdaP/al0s8dt/askiSXccEhPms0p6bc5Gz3r7A+H3i3TfGWjedpF9BfR&#10;xYSZ4WLhXwDgt3OCOfevZ4U8GcgniYZpUi5X95U38KvsfBeIWPz7KsPDD4qDjGS0n3+Zzvxz0jUr&#10;zwbFHbu0djbTSXN2kcuV2j5gDnqTk89K8F8YeGP7Ovre4vI45PLRZoSe24dR79vrX1V4w06z1HQZ&#10;rW93NBcLtCgfOxwcBAOS2egwa8D/AGqpZfAWj6JeyWsKs0AhgibJ8gAg7pCOC53cAdzj3ry+PfDK&#10;jl8qmPyyKjT+JpfzN6/I/Dcwq1sd+8qybaSS1O1/4Ju+J5PBH7Sml30knlq1zEkm4fdDNtA/Wv3B&#10;t2DxKw6MMjFfg1+ydqTL8RluGi28wSbTwVPmAjNfu34cm+06HZyEY3wISPTKiva4Rp/8IlGfnJH6&#10;J4X1X9Wq0n0aLew0U7YKK972p+pcqPl7/gpFpN7c2Pgu701GfUNN1CS6gIHUrHuKH03DK/jXzv8A&#10;HTx5o48O3Wh28kcF43l3TQYG4oxySB2IPX619c/tmxTLo+gzr/qYrthI3plTivyz/aP+I9r4J/a/&#10;1a3vo5fs95axmF4z/rMKCw54yDg4PavwnPKlN8a0pV9I0rSb9LfgfecF5X/aVd4eO6V15vojs/CW&#10;oWHhfxtZ6pPbLf2Uc3kmVVDNFu6k+wOMivdP+EXu/iG02taFHJ4d13R7kQWeol1kg161MaSMkkYI&#10;zGWZkG7JRkLDFfGfwmu5vHX7SGlzacrQWzXJnMMzZXYAd2R05/n3r7K8P6zqFlpsei6LDY6fdQ6h&#10;byXEd2HK/YTMDO8JXJL+WXC84DY9BXdU8UsPDi3D18U+Wmk4Xu2tXvb8zq8XODK2BjCjCV5TjzWe&#10;68mdR8OvF91qPhSO/udF1DRzG8kN3pt0gMllJGSC0RyRJC33lIYjaRj0HUeHbtb3S4543VluQZAR&#10;zwen04x1rx298d6x+z5Kum+IvtWseC7hlhsNeDGW409nfCw3Q6lBkBZh16MOlepRQhP39i8aiRd2&#10;w58ub37YJ9QPqK/rLCYiNakqtNpxdmmut+qP5ZxFOUHaSs72Nhs7um73IqOe5WFmY7dvc+lUbfXk&#10;ut0JUQ3Cr88b/eX3HYj3B/Km3kwb5cczEAcenJ/QGuyL0OPmZNYwfZ7VW+XzJv3kmPVuasSzrAq/&#10;uw2T27VVvNqN8jNIvA6Ec/5zUMsjRO3Xb6elaxs9jKVSxYuJijfwr64NZmv332XRbpkO6Z08uPB/&#10;iYhR+pp8ky7c/pmsPXbpbzWNPs87lVmu5D/e2DAH4syn8K1pxdzhr1bQ03L8un28WlR2hjSVIVWM&#10;bxlcDjNV49PWzB+y3Eltt6KG8xD+DZx+GKwviB4QHjXSFt11DUtJuIWZobqykVZY2IIyNyn1/wDr&#10;1w9xP46+Ffhq6S1u/wDhYF88oe0hvWjs5in8SGQAIW64zjsOa4cdjoYWPta23f1NsPT50owevY6T&#10;4nfFuL4R6MNU12SzXTPOSAzoxR97nCjaQRyePvDnA71XsPjV4e1XTFvF1SCK2aPzhJMQkbr7OfkP&#10;J7N29a5/4c/Ghfi2LzS9W8K6x4f1KCMm7sNSt1aMDOOH+646+ork/iv+zB4L8RadIbTSTo99qTrZ&#10;rNpsrW/+sZgSYx8jYV5GxtIG41rTxSqRbo620ZnUhFS5a/us1Pj/AHctn8Dru/gnkeK3T7dcra4c&#10;yBjvbHQEDJ/KvkM/tDeFdR2rPrNvYs3yD7ZmEMfTccLn8a6j9rP4f2v7Mnw51O4vvirrNjB4gP8A&#10;Z+mWd1BuknkYE+T5kQ6YHBZRgdT6fEPjvwRH4utFt7i4k8tH3pn1+vFfy74vZLQxGdqpWk43ivNf&#10;I/uL6OPDFPM+HMRKl70oT917XTXW567+0T4pXWfGsS2d5b3sNvZxoktvIJEyRk8gkd682luiyfzY&#10;jmuGb4d6hYWzx2epXUayE7iHy4J7qcr+VZ0z+JPDWkbo76S6nh+UJcE7CvHzZK49cc/xdeK+GwuT&#10;04xVOlUT9dLn9d5bmk8qwkMLXw0vdWslrc763mAZ2VpFZjj72M4//XXt/wCzKZtO0K8njmMBacCN&#10;iPmBAHORzXyVYfEvVlgWO40uRlkcMpgYsMFupPQYU/pX1l+zvvt/AQJ/5aTOxOcZ7CozHAyhG1XV&#10;M/nn6UHE1GpwDV+rNqTnFO6a8z7G+Bv7R0uvmHSdbaD7ZuEcFyH2ibgjDBhgN078+3f1xr8q7Zt7&#10;hD1wAGzx0GOepPbsa+EdRmWW4Jhdo2HKhWOR7k4HNe4fs/8A7SpS1h0fxBcM7KfLtryRtxA7K/r7&#10;N/SvyHifg7kvicJt1j/kfwdwR4jKfLgMyeuyl38me2PqUD+KJWa4aPyIVRkZWVeWznnvxipn1GCd&#10;t0cySY5ABBzVGxvjc3t5Iu7Y7KNw74Uf41JIkYDeYsbdjuXPFfnM4O9nufsfOparYkkuQ6bvm+Xp&#10;gVXmYMP7rZBB9aqS2Uextkca7uMqNvv2+g/Kqs8AR2VHuI9pycSNzznv9fyxV06actRX1uz5n/bT&#10;1zUIPijpcMz7dOjsnaIKNuWZsHJ79q8YvNUxBIh3nIzGMdPUGvff2rvhJd+MNUXVrCa8vJ7G1xJb&#10;F1+WPP3lyM8Yz7187X2jzForhlunhY4+4O3UYxX6zkKpzw0I9UrM/oLgbG0J5XCMV70dGirrYtdf&#10;077LeeZIqsjNtdkb5WDIQUIOQwB4rlYvhL4Zs766mj03575w07GVzuYMG3DLHkEZz1/Wugu9L+z3&#10;zI0jLH2ZohkcY6Dnr1/Ks2TTZFu5IxcYjydpMf0xjn68e9fVYetVp+5Sm0vI+pq4fDVHzTim/Mj0&#10;zRLTwMtrp+mo0VhHG5jgZmfYCQTgsSevNXnnkmm+8WXHJ4wKx7rTrmTXII1u8FYWKqY+vt14oFpe&#10;F2/fElfvDZyR7Ctaked80pXb6s0w8KcY2S+RJ42uXl8KXKjG6N4yCMfNg/8A1689Z2SVl3ckYx7V&#10;1+vRXA8PXitMzbIxk7Rz8yiuMEWcs+5mbkbQvHX29/0r+wvBSty8Ocj6TkfI5lh74+TXZEelr9mv&#10;7jlVZtpGOnSofEg1qWVBps0Kx7Dv80DrnjsfftU1rpbSazhpbhV8sNww6j8K6/4feDl1LxBb+ZY3&#10;V7bRyLJN8rMu0cnJ6AYBz7V+m4irzxcb2PLxEqeHoTrVbqMVd28j3v8A4J/azdajbvZ6x4mvbibS&#10;ARb2Msvl2rQOrBsD5QSrEE5z1GK82/ap+EEfw3+J14umW839jX37+B9peIMc7kD98MCMZzjGa7/9&#10;lHwNPe/tEyzaXaRx2OmyTu8iIPLSMhlVR25JAxz07V6L4m0zWPHeo/ELwL4kumnLf8TXQ57jYDHG&#10;F3eWoUdBg/MeTgjnBJ/H+NsHhMepYSjUTr0vete7s+nzPy/Kc9XDXFkcbQu8Piox512be/qr3PiD&#10;TPh9JfTPJc3V0xk6Kfk2g9gea1tN8KWfhxmhht764mmhYFkJ3BTwRnjB57DPFddoegPNDtZS2wkE&#10;Y6c/yrq9D8Lwlg0kf0IXvX4NUx04ycT+uFleFcFUh8TV77/M4Tw74QkXQY4LrT5beCzVVhMspZnU&#10;Dq3/ANcV2T3OrWehw2Ju5o7KFThIztZTkHjt+YPWurfSLcWe39279lxk/kKpa1o88tn532VocLnM&#10;gxn8AMn8a82o51ZXsYYjB4OvS9hiEpKPX/g9DzzVfB8PiWKG1W1bbdYHl+YRuOeOQR19BgV+hnwE&#10;0iPwv8NdN0XR7FYxYwrHLM6eXBu2jJyMFz9PpmviP4F2/wDwsX43+HNJ0+3uLxlvFMskqeVFDsO4&#10;/L3HHc5r9IbO38uWWEq235Tt6Y7f0r+seFXKWBoyq/EopM/kj6R2bYapRwuXYZKybfnZWS+RQtNA&#10;W1bzpJWubrBzM0eCo9FXoo+nXvXAftKeE01n4fQXMsIlbTrnejMOU56/rXqk0TRS8KMcck1ma9pK&#10;63pWoWUnzR3CMpx2yK9LiHL/AK9ltXDfzRf32P5FrQbi0v68z5k/Zv1O6svjNN5f7y3t7dJZNp4G&#10;HHX64wK/ej4d6gNY8D6TchSnn2kb7T2yor8Mfgjp40Pxzq2VwFt2U4H3ir4Ga/cP4NS+b8KvD8mG&#10;+axhOD2ygr8n4Ygo5FSg94ykvuPvvDHRVI+Wv3nS+XRTqK9HlP1w8P8A25tUXQvhNDfSDdDZ3Qlk&#10;Cn5iAjHj64r8g/2otUtfHvj6+1aFVZfNElszdVG0DB9D2r9a/wDgpTpkl3+yhr00bMr2W2b5ep6j&#10;/wBmr8ZviEo1GCaJmkZJAQdg6elfifHGW/8ACq8UtHypI/orwHy6lOvVxMtZLRfgyP8AZx/aE0Hw&#10;N8aLG+1S7S1tdPma0vGZMtAXXgkddvA5Fffllrnh34o+FbfUtOvrW+kt4nuLO4gn/eKyEg9MNtzg&#10;MDxzz2r8n/EXg+S/8WWuqDbDfWaGGddm5b6IdCR2IOOa7b4O/Gy8+HPiRb+1eSSFVa3ntxIVzHIM&#10;Oo/IHPfFfkHFHC8cZUhiMPNqS1t00P1Ljbw6xGf06uMfu1YxailZqfbfZn6BeCvid4i8SeD7eXS7&#10;Sz1qz0OVo7zTp023F1GA2QrEHLqRwrKM+tevfDn4haX8UfCsOqaS032ZmaIpNE0MsDrwyMrYIYHg&#10;18Z/s3+OvEHxJ+MOsat4IuI4f7L01AthfArFqQ3gsHKk+W7ZOGGccfWvtLSZpJNKt5poRZ3E0ayT&#10;wAgmJ2AJUnoSDwSOuK/tXwkxlatw7RVfeOny6L0P86+PuF8ZkOOWDzBWqtKTV9r9y7f2Ud7FtmXO&#10;3lSG2sh9Qaxm1C/0nWFWaJryzhhJ89P9dGScDcvRuAeV59u9aTSBBuQnd67etVdPk+23tw3Qb9gz&#10;6AAfzzX6hy9T8+lU6F621KLUYxJbyLJGxIJU5wffuD7Hmo7seV33fQ1mX+lR3V4s0Uj2twDnzU4L&#10;dvm7MPr+FVLrVLvTeLyE3EKnKy2w3EfVOv5FvwraJhUqKxoXFydzYx06ntWFbO1z4l1CbKEW6R2q&#10;Ff4sDex/NgPwq7b67balH5kMsUoHUxsDj6jsR6cVh+GmaXRxcFNy3Ukk4/4ESR+mK2j8LPNxFRuS&#10;XzNaS6wFO7a30rw74uftQ6h8PYdWsdW8PzaNfhJDo2o3Mb3mlXEpBEXmSRLmNi2AVIz74zXq+vap&#10;Dpdk1xcTJDBaoZJJXOFRQMkk1j+GvHOl+KrSO50vU7O8SRThopgWPPcZyPxrjxmDVen7Nvc2wuKc&#10;J83LzJFX4Xap4ivfh1pFx4t/s1PEk1skt8lhu+yxyY5Ee7J29+TXzn8Rf2jvjB8M/G9j/wAJF8MV&#10;17R9Pmubw3OgSGWUQ5kjidwGZSVWSLcMbj8x/hIr2/41+Pte8B6bZ3WjeHbzxJuuAt7b2YElwsXr&#10;GhZck885OPQ9vm7X/wDgovo91rXiPw7faf4q+HPig6fDp1hf6rpRltrK8mjeTPXLCORlBwpB2AjI&#10;Izxyp0cFhrKVrat23e7OzC+1xFXm9nzJ6Wvt+pN+0R8ftM/aY+Cdroun6Zp9vrGoXNuTaaxJEs1u&#10;5Xevk7iTuxwWwMcjNfJHjvwTqXgTxLNp2tafcafeW5HmRSrhgD0I7EH1HWv0c8C/2r40+BfhaS4v&#10;PBPxT1VLbyNS1IlbePU5oyVLxMUJVgynkgcqTxnjzT9q74O6l+0vYLHD4L1nQ/FmgwM0NzNtmsr6&#10;JRzEsynlv7uRknNfw7xVx7LNc6qVKvwRbjq1olotNz+7vAnjClwtRp5RXgo0pu7l1Un3fY+CrvFu&#10;f94cA1ka5dNbWLBVXy+QvHJJwO3PYV6hY/szeLtd03UZ2sJdPuNMUstndxtDcXhX76xLj5ioyffn&#10;GTXNeNfgX4x8OWsRvvDmqRQTSKFaOBpFY8seVyOADxnjFXhsRRb+I/rL/XbJa05UIYmDktLcybuc&#10;ZPaxXMaq8cbDAGCBx/Wvf/gjosOmfDmzZFeOSbcx2yMByewzivDGsZrSVhNGybRghlIb8q+gPhbd&#10;JJ8O9LSGSGVVjwxVs4IPIrtqTUtL6H8n/TIzGEOD6UcPb3qiu15LyOZ8XfHnSfBHiq90y8u9Sjk0&#10;+HznkkhWSNlO3AB+UklmAAHPB7V02l+Kjqaxi1ms7oSb5EHzx7lR9hOeR97jPQ9a1NSsre7H76GC&#10;bjq8YfI/L3NZujeHrDQYZZLC1htTMCHEabc9zjHTnnitq0cPOCSTv+DP8yamLw7guWDjNeejZ7F+&#10;z9+1HJ4Z0h9L8QWl1ND9oYW91BIknloOMNuwcDHvivfLXxvb3QVjDqCxsodW+zMyuD05XINfE2lq&#10;h05F3/K3zDaO55/XNd1a/H7xLpXgjUbZLyNlsLJmhlMQEkWMAYY8d+4Nfl/EHCEKtT2+F0fXsfsH&#10;hzxrWxGKpZPildyajB+b017+p9HeK/jN4a8J2fnanq1rpkPXN0TDnjsGwT9AK8K+I3/BRTw7pKSw&#10;eG44tauFBAmlk8uEe4HDt+lfK/jzxfqXi29F1ql5cXs0xB8yRizehH/6q4280uN52Zgu05HzqDg+&#10;lbZTwRhFaWIbb7H95ZL4S4ely1MbPnfVbI9A+KH7Rviv4u+ILhrrVmjtGiCm3tj5ceDkgEAkn/gR&#10;NefTzyMrbvvKc4OcH6Vzx8P2st7cMsMC7SuAFC4P+TUiaOsqbV+Vm4ARyM/lX6Dh8uoUFyU0kl5H&#10;6nl+WUcHR5MPTjFeX/DHRab+1BH8P/H+h6NrtqupR6vi3AkQbbYllWORzwT83HX869BuPjx4b8df&#10;FubwTc6HJa65CYlOp200MUA3KCN8LMC2B1MYzx0NfP15+zLbfE/xc0jX1/FcXHlrDIspxarHhjjP&#10;X1579K9o0P4B6Po3jPVdeeS8udQ1IRqsjSHzINibcq2d2T1NerLL8p5FL7dtd/iP408aOMMfw1xL&#10;DEyrOnFxbjTi7x+JK8l56nF6b8eNP1rxpNYmxuo1s4roxzCWJ1mMDYfhW3LnHG4DNNk/aO8PafLZ&#10;S3UWoQtqFol1bwogaW43ttWNcHG79K2vBv7MOleBNYuJNP1S+ifU7W4t78nrepIcgN/uk5461Yn/&#10;AGG/Dni2wtrez1K6murfTBYJDeSKrK4O7zIWzjr/AAnHcc0Yihk9N80r8tul7nXwr46UczmsL7aM&#10;ar6ySSfkv0JYvEmj3vxY8OeC7ya40268aAQIWQOLF3bCCTDd2AXqQCa95sv+CbShP3nipjJtxhbT&#10;I/8AQvauV+Ff/BMjw5488OxeIvEOueKF8Vb4Ba3JkML6a1tJx8mcOW25+bpxg19fDwjppjDSRzT9&#10;8vdysW+vzda8XGeKmLyShDBcP4jljd86cevlc9fPOLcfVxspU5WSstLdD59tv+CbelwX8ckniW+2&#10;bAJFFuq5Ge3P869G8G/s0+Bfh1ZPay39xNC5/eQ3ep/u5j/tRrtU/iDXdReCtJlvVP8AZtriOI4L&#10;oHI5Hc5Nb9hp1vZNiGCO32jgRxhcivk8z8ZOKMXD2c8TJL+6kvxR89is3xmKpunXm3Ht3Mzwfpnh&#10;3wuJl0Sxht/tBBmWztG2uVGASVUjPJ59K439pTWdS8MxaPr2l6SIore4W01G4ufs8G61Y4KGVyWR&#10;dx5O3p6V6/YRruyWOSM5NW9V8N2mv6BJa3kMU1tKpDxyfccf3T/Ot/DDimouJIV8fVbVVOMpSd99&#10;Ff5nzmce1nQdWOso2a76W0Ph/wAcfA2+8Aai1yWt5NJvpC1rPCfNXBwwXPHOD9DTdH8JeZbYM0k2&#10;TnDOVH5ACvsPxD4CtvHGhalpM67Nzq8J/wCeTbeD9OK8ssP2Ztft9EuNS+xpttpSkkSg+aAp5dQB&#10;936HNfsnGmQwyeuqkZfu57Pz7f5H9A+GvihRzPLvY5hNRqwaTu9+x53oPhWPZHFHCsbB8ADjPTHv&#10;XsNj+yFLD8Fda1K9WT+1mtWe2gDEeUoOWDZ/iYcewNdP+zR8NVGqXHiC+tWntdJRnRCm5pJMZG31&#10;IAz65IrrdR+L3irxfDJD4d8MraQPFIwu9QzJGG3EBG2jap6HBzgGvhsLisVVzKnRwau1JN32euxh&#10;xtx9UwdX2GGdlHWT/Gx49+x5+z82l3reI72xa3Cx7dOyQqgHhm29fxNe+yQ7L/HyKzR8k+xP+NX7&#10;ESR2NutxHGs/lqJAn3VbHOPbPT2qCVNt9DvUt8rjpx2r+0svg1SXNvZH8h8ecVYjP8xljKqslpFd&#10;kRTnbFjd8zHqBj8qzPK3XM4j+ZsAn1Nas8KbNzKWwcf1rA1HUVm1O4tLXa1x5I3ybfkgHYsR39B3&#10;rpxlWVKhKUVdnwlOmp1FBnh9zdw+Cfid4mkjWSSOGISCND80jscqg+rHNftX8Bp5rj4OeGZLiPyZ&#10;pNNgZ4z/AAEoOK/Fr4n+GV8PeOtL3Qi6j13VLe281Ww0fRS5PXjcTX7f+ELJdO8M6dbx8xw20aL9&#10;AoFfmUsLLCRnhnHlXPKS+Z+i+H+ChTozrR6v9TUopm40Vy+0P0Y81/a88L/8Jj+zl4qsNzKZLJ2G&#10;32Gf6V+Hfj+wl0a7kgkXy7iAmNwSGxjjtxX77eO9DXxL4M1SwkXel3ayRkZ65U1+IH7Unw3fwn46&#10;1ZWZVjaQuI2ceZGc4bI7jd6V+c8bYWrOrGUFdOL28j9s8Ec7jhM1eFqSsprT1TPnvxDJ5sjGNlEj&#10;DBIFeT+N9D1rTtbi17w7dr/aFqCJrGR/3GoRht23/Zfrhq9Q8TTYnmjVo8LgdO9cjODFen5l24zz&#10;+tfmdKo6E7r8dUf3I8thjcI6bbV9U07NPuj6C/4J4fHDUvA/jn+1F0W6l027to4NStgM3NqJGATa&#10;q8MQ5AI9MjrxX6VRXwu40k+ZfMUMAy7W5HQjqPxr8mf2YPEnijw38VoJ/B9rbalrc0cqwxSkiFSV&#10;xvZgflC9Sc4wOQa+uv2ZP+Ci48Q+NYPh78WtPt/AvxGCkWrrKH0jxIo4820nyV567Ccg8ew/oLwj&#10;zXDrBzwkpWkpPTyfqf53/Ss4WxtDPoY+ylGUEuZb3XV9vwPqtrrbnd/yz5NVLS43WcbKdvmZfIP9&#10;47v8ah1C68mymZ3+VVPc96VJAsMaegwffp/jX7dFq2h/HtSTvqWJp8fNuG3sD3qvJMrPu7jr7VHL&#10;KoRNu4nkGq01xsUbj1HSt46I4ak30MPx1aW76TfS+X5d0sLBJkPlyKxGAcjryRweKqlNX8O2EKQy&#10;W99bxoF2TnyZRxz8ygqTx0KD61P4tu1nFtA27/SbhU55GACx/lSXl4JAdykbSMDrxW0r8qOP2n7x&#10;y7Kxiap4utLm0az1a1nso51KSLcw5hcHr867k6diR+FePeOf2F/APjkf2joUmr+E9ShUi1vtE1GS&#10;NbcnuE3bME8kDGfyr27UbuOTaoX5V6jFc9qOlWNzcblh+xSs2POt5Dbsx+qEFvxzTlRUo6oVLGyp&#10;S/ds8a1XwR8bfhF4RFv4c8Q6H44kjlt44bbVYGtpooUBD/vGc7y+ASzMCCTj34Lwv+2FqWl3d5D8&#10;VvhZq9nHeX811HfW9i2pWSqki24P3HVVWNCxff8AdU8HIz9G67Jq2h6fdTWuoR3SwoX8q9twSu1S&#10;fvptI6d1Jrn/AAnr+raF4X0+2vtHmkSKBRJJayrcKzYy2UO18Z9FJrlrYH20HC+j018zejnEKb55&#10;RTd+j5X/AJHI6d8bvhrNbCPSfCOnxaffbZfMsYVtsAqDuQIBtYcA7cAEHuK7r4V/tX+APGGtS+Gt&#10;O19/7S05fLKaixV5COoEjn5yOnXNfL37cWs65r2iXVvovhe3js9OIktp7S8WxuXjAzIrwuU3Aksc&#10;KOozk5r4K1HVZdc8SK0MmraTeSKFCyQFo/rkH8c1/OfF3gJw/jYtYVypVe97pt9bP/M/tDwrwNDi&#10;bKZV8RWfOmkoK10+7ezP0w/aYspPDvxXu7n7RJ/pgFxbvG+cBh2PbHPtXini7VvEGj3dlfaDq1rp&#10;f2BZ7q5a637NmwKDlfun5ic9Pfsfk/SvFnxD8HXLPa6416qptAeTbu6Y3A8YAz+len+BPijrXi34&#10;lafFqF2ksLILSWBwEgdXzuDKOGboeQcnFfMU/CvMMsw15yjONNau26Xl/wAE+J4j+jtxDQxtfNsL&#10;XSpw5ptO6bsr2XT8T1Lwz8e/FnjnQre8vPD/AIc8XaXdbmiuo3juldMkdJUEn19810eq3lvoujyX&#10;UOm2+nxwwmY2ltGqLGQMkAD+dRaJY2Phuxt7TTrW3s7SEbEt7eMRxoOvCjAqDxl4rj8NacskjfaL&#10;qf8A1cOfmVf7ze3oK+Qy3K62YY1YfLaN5Seln+fY/nB5hnfEtVZNQlOcea6g5NrR9buyPPh+07oc&#10;2ji6vre8sm+60WA5XnGc56c9e4z9K0rf42eF7+1mW21iFWZ3twHyv71RynPcZ6Z79q8z+N/i7xDq&#10;l215pd1pdnZ+VFbtb3IQI3zsWJZh1bITA4wc9ufNV8Naxd6lGmreH9LEEl5tEkcSAiMuADlH+UqN&#10;uOGLe3FfsFHwtxEqPNW9yVtl7347H6JhPAudWKeJk6c+y1VvNn1ppOrW+qWcclrNDcKp8otEQwDD&#10;gj6jFZ/jfxpa6L4bvdPjmVr6+2xtt6RoDk5PqTgfhXkfxE8LQ+H7XSdH0HS9Vh07XbjzpLmynI+w&#10;EjLElt38QI5rPsvg74o1jXrW003xHql40jAfZngDtKM5Iz16d8V+P5jl8aU5U6s+Szas99H1ttqf&#10;rvh79H/DZLmtPOcXWdVUmpJJJJPfVt628ja1PU47heuxkOSeMCvN/EvgrWrnVru6t9dmEM53i1bK&#10;Rp2KhgeBgDkdCDXr/iL4HeIvBGlbdc0y/hyMNcvBtR+4z2GPzrlZtEaGA7oxtVwcN/EP8a58ux8K&#10;bvRakn6M/sSU8HmNKNpaLX3X1+R5fpnhXxTHqTSNrEbxrcr5zI7MJECgFQG6fU9a7q4uVuV27UDL&#10;ycdWPr7mrVtpEbWbMqr8ztxnB61Z03wRJ4jv4re1haSZ+dqnp6kntjqfavQxGOVWScktOxnhvq2X&#10;4eVSc3y7tye1vU0vhNLu8QmT5f3cZ6LnJPH9TXotxerAq5ZUVvl+dsAn05qtpfhGw8Jad9ls1WSX&#10;Iaa5OA0r/wCz/dQdh36nnpS8VeDofFcEAmmliW3kMgCqrKxKlejAjoevUHms8OoSld9T/MXx64yw&#10;XEvFjr4Sd6MIqN+9r3a8rmjFeL/a235WbyS27PqRWlAOQzK2MdRzzXlsPwFj/tdo49c1QQ+Tt8mY&#10;iZcEjOc/ezj147V634P8MXF+ILGwiuL2WNANqLlyB3wKeOjRpq6lf8j8kqYWmuWODm5SfRJo+l/g&#10;i0mofDPS2Z5JG2MN7H5uG/yK6+0gZIu+1T6VzvwU0W40b4c6fb3cUlvNGHDJINrL85/xFdjaweed&#10;vWv5/wA1nH63UcNrn9VcPxqf2fRVT4uVXvuVV+W+2/8ATJsgnvkUniY65FYR/wBhLpHn5xK96z+X&#10;GncgLySOuDj6jrV2S32akPlGPKbvz1FalpaZAyoXdwMjNcH1hQlGTVz3FTb0RxPw90vxB8RtDg1h&#10;PH2n3VndZET6JYJ9lO07SFdiWJDKwJPqemM103i68m8C+BkhuNYV1sYWkm1DU2HPPDSbQPywOldF&#10;4W8PWfh3T47LT7W1sbOL7lvbxiOFMkn5VVcAkknpyc81gfFbwfqvihHt9PtNI1G3vv3N1FqKloUT&#10;bxlc85P1r2sDioV8YuXSCd1ok1r5HThYU6dTnntbUyvh74H8Sa54iGr3XjiS40+RorqK2sLOOKCV&#10;SOFLncWUj8ea9mml1+GfRV0i1026s5JZTqDXEpVo1CHZ5YGASX2g57V534S+FfiG11ONP+Eijgs7&#10;VI82trbBF+X+AY7YAH0r17w3fR2obdIpKtk45I9setf09mfEFHiPh5YPDpyr0nH3dXfpc+V+pywm&#10;PeIjb2cuq6epL4V0ybS9Pla6t9N0+FjuEVrnCsSdxJ4BJ46DjHvisa81NtQvbiNV8uGGTagzww2j&#10;mtfWNWbVU8kALCpBAPVvr61jeRHaNdSyyJEoZTh+B0r67w+4Lp5VOOYZk17aeijvb/gni8RZ1PFt&#10;0aDulu+4XFvmJdvy56e4rJ1aZbRofMkjhjVjlnO0HitRryW8hCwwttX7skhKqv0HBP8AKsu58PRf&#10;are4uGa+mjkLIZSNiHafup90fXr71+6YacuX95a/kfn+LirFG5afVo/9H823th/y3IxIwz/Ap6fU&#10;+vA71C9hHYtthjCqUHPBZjnkk9SfrW1cx7pWVWZT2J79K5HxzrE1vjTobe+a41AeQs0A+WBcEtIW&#10;6Lgc561tiqrp0ZVI62Wx5sKalVUUU/h38IP+Fh/tT+EbrU5RJZ2OpJ5Fqqkqy5By3qSRX66WkSxQ&#10;qijCoAoA7V+ZP7EU9j4g/al8H6fa6h9oWO3knWVsyGcQrtPP94k8mv06Qd6+N4gq884J78qv8z9U&#10;4Mw7hhpt7N6CbDRS+ZRXzvsj7LmQ2WPejehFfjj/AMFaPCN14O+NGqSW4hFvC7STYBz5b4bA/E1+&#10;yJ4FfnF/wWh8DxeH/HfhnxC0StbaxG9nNu5DsOcY+lc9bALFTUX5r5NHucN4p4fMaVZbpo/Knxjq&#10;/l263VrGsyBgZgOfk74+lc6moWt+rSR/vlkQhHVvut2PvjkEV03xB8LN8PvHbWMe+axvnLRO3PBG&#10;e3T0rl5PD6aLeTtb/LFJ8xiPWNu4/l+Qr8JzrL1ha8oS3W3+TP8AQ7gzPZ4qjGe6aSa7PyfmOg1G&#10;8sbW4+wTfZ55o2QMGK789ieuOOnSvdP2FvivoPirXrHwR460+HULOO5W60qS8RWbS7wHiSJ26Buh&#10;9e4rwu0mXyh8u75TznvmtXwN4htfDXi3T77ULeS7tLOdJnhRtjyhTnaGwcdOtY5DnNTLsXDEU+jV&#10;/T/I6PEDgzC8R5PXwVaKblFpaXd7aWfTX5H6X/HD4l337Pfw1vtcbR9T8Rabppjme00uA3FxLGHB&#10;cRx9VYKCcZKYH8Ned/sQftWap+03rHiC6tfE3hvxJ4bhnMsBVPseqWKyPKywy2x+ZGRfLU7vlwpK&#10;s/JrqPgJ+1von7Rk32fTLW60u80+RXe2lmDO0ew8jAHAPHT0rnPj5/wTy8CfGLxrD4u0j+0Ph/48&#10;t5VlTxF4flNtNO2RkTopCybuhOAxGea/sHLM0jmFGGLwc1KHU/x+4l4bxGQY2tlmb0nTqLq+3R/P&#10;ufQk11tg27V+XuD1qp9rzF/eLdc1y934l1LwnbbdQT7Vb5wZWcdOORIAB/32q9/mPWsnwV8evB3x&#10;S1bUNL0HxBpmoatpMhhvdPiuFN1auOoaPOR9QCPevpY1E0ubQ/PqlGTbcNUt7dDc8QP5viTTwdrC&#10;GOWXGc4PAH9alnm+fOC24YJ44rIvr6O08S3F1NJFFb2lqoZpHCiMZLEk9uuc+1TQ6pFfySFfNWGP&#10;bskKERzAqDuQ9GGMcjvXTKpCLhCT1ex48Y1JKc4rRbi3k27cu3d3B9K8++NPwW0349aHa6bqV3qV&#10;j9iuBdQy2EipIjqCBywPHPt9a7K7u1VPvN8zEAms99RCTNhmOPTn/P51v7Lmjys87646NTni9UfN&#10;/iz9n74o/CfS2Hhn4lXWqWMipbTafqsRk+0I0gyEdy22Rg23OVAHr26DW/jn40+H/hGzGv8AgiW+&#10;1eTYkiaKXmtQ7XLxlg4QlUWERv8AOFJLkdq9O8WXA1C5sosgbrpGz/e25b/2WmyXf7+T5mVVPygn&#10;of8A6/Wqp4Fwu6cmvxFis8VWyxNNS1vpZP70eEeI/wBsb4e/FGxvvB+vvr2kNrUX2KS3+zOwIl+U&#10;bZY9wDjIBU4KtkHkGvjDxd8CtM+GvxR1jwdoOpaxYXXhnaha7j3x3Ubcqcng5HcCv0s8RaLputPC&#10;byxt7xY3EqGeISFGByCMg4IPIIrwn9pLxH8LvHF5brqXibT9A8SSK4gmuBtW4SMkMjngDGDgsR+N&#10;fm/iTleavBfWsFL3odFo2vxvY/ffo++IOV5TmzwuLUlRrbu7dn02s16nxD4v8F+MvDfm3Frp8usW&#10;EcSzSyxxny4wcfxYAA5A5NegfsEeDv8AhcPxytrfWLWIW9r5t3LZPL5cjGIAKpKgjG4g/Qe9R+G9&#10;Y8ZeJrnxZoek+JLy18P2t1JawQ6hBFc2d0rjdujeM9MEEHnHHPWu4/Zo+A+keDPC02oeJrLT7jxF&#10;rAFzb3Npr8mlzy26zAB15VMM6nvk7WGMGvx3OOO6qyirhK8nGvy2SWr1Wrs7a+R/YOc8fQq5fVjR&#10;lJwknGOqs09L33+8948efAnVLKC58jTtU1K0MMhIt9hmY84UAHdk8dvWvi3xN4ZvrDULl5dd8Q6X&#10;JHIVaO6VtsRz0IdR09zX2x8T/EifD7T7WXwr4z8V6tcx3sFudO0dY9QmhEp2ebJGGUiPkE5757nN&#10;eheMvDXi6bQpNImvPCeuxyqRO2o6d5UkoI6EIODnBySccj3r8/4C8Qlw2nLH0lP2vwybcZJLd69N&#10;T+deEcDgMlrVauHpXc3dvqvJPzPza+IvwO1HxXoR0258T2epwzbJJYp7cKFcfMMNG27jp26n0qe3&#10;8P8AiqxkWO8h0m4tLGL7R5lq7qxWNSxCq+Mtgdjk4NdB+1LC/hx/Eth4ksbBJo5lhikstzIHZh6M&#10;GwOcdCcY4610HxC+ES/DHwdYySMsml3Fgy2GpW1wYUnbygoOFJIbJwVxnOevFfeYPxRzdVIYjmTj&#10;N2Wl9N9/mftOdfUsFgp4mk5e09mppNv3tdte2rPO9Z/aWm8H+Golht7fUhd3BgNtdLuW3bJBYMG6&#10;gj+ElTX1n+wXLpvi/wANX+ttatHqVvIIHAH7tcjPy+me/pXxJ8evg5J4Z1HwPZaTJfXTa4iXIt9j&#10;SNDKWIIHfGeQGyQDg8ivvL9lT4Ea58HPh7bwz6rDFeXm64vLVrQSAMQAoLK642gV+d+JeZYfMKP1&#10;qXLCpNvZWvZ9UcWfcQ0nw450Jv8AeqHKk/8AwK3keuapcQvbzQXb2zwXSMrxTN8si8AjHcfMBx3Y&#10;VyF38CfBWq6W9q2gafGknG6ElZEb2YHOfrWT8cPhFH8SLfR21rUbO3bTrjFo8N21lvkdkOw7twYt&#10;sAC555x2rxK58DaDbeN7jS7Xxhb281vJdEW6yBmgI3K2ZNqb5EJIDMeQBgDBr8xyjKoVaKnGs4vr&#10;ZOx+P4HOsdhItUKsoq/R6XPafCf7Ofgyx8LR239gxyKzuRJJK5lOWOCXzXMfEj4I2vw+0tbrwza3&#10;GHk2XcAdpnkU9McEgDHT6VnfBTwP4l8O2+jmz8VXWraTorBZ7bekzXAIOUdvOIBAI429ecV0v7Qv&#10;xuvPhv4TgbT9PvG1bUJPKth5Qdk7sQATu9OmK+q4Vli8NxBQjh2q93rGV7NbO9/LW/Q0zTHZrnGF&#10;nl1TESSqb+8zx3xDr1poOli9u5ha2oVWZ5SB5YPA3e/IrJT4h6HsSWTVtPjjkUyKZJguVBwTg+9Z&#10;umabqF74lk1HUr/VLrT7qzSN9Hn0wiOOXOS/Tn06f0rUm8PeHbrcsmixtuXktph6f98fpX3GaRoQ&#10;xc47avSN7LyTe5/LuaZLh8DjZ4WUnPlbV15epY0HxLpuvaxJ9i1C2utsYxslVj3PGD+lfT/7PHw/&#10;kh+F99fWO631jVIpY7eWRtnlHBCFTtbAzg9D9D0r5g8PeH9F0vWprmx0uOGRQqI0ensGAweB8uRX&#10;1Z+zD4/jv/h29uy3sradK0eFtJW2g84zt/Svz3jTFThhl7C+6v6H2vh7ldCWae0UJOKjo2rpMxYf&#10;hh8YFsLW3m8WaTGbcp+9iuJQz/uwCWzD82yQZ2k7ZAxB29K6j4UeAPiBoXiiO78Q+LrTVdP/AHm+&#10;zgtSgdmLspz1XYW2gZOVVehFdl/wmVrLNJEkd/JJGAXRbWQumRkbhtyMjnn0qzb+ImkkBj03VH2n&#10;qYQv/oRHrX5zis6xNSm6TpxV/wC6j99+rWei9C6kW7VhuzxERz9RW9aWwZOMgHoK88l+MOj2uqag&#10;0txp8UmmwB7mN7+ANCN3O4Bjj8s5rhPGP/BQ/wAKeGdKuP7OH9oXyACC3iEjGQnIByUUbeM5ya8y&#10;nk2NxE4wpU2/lse1g8nxlXWFOW6V7bXPo3RruG88zyJVl8lmjYKd2GXhgfccfnVvTAL+VpFZGG/B&#10;2tu2n/Gvmf8AYc+NHij4pS69YahDHa2duTeJcpEPMDTSMSpB655IPbbjvX0gdP8A7N0m6nt4bjVL&#10;uGNnit/P8oTv2BwABn1Ir1aeTSweJlh63xaWtsjiz/A1cFivqs+n6o171rqzikOmraz3RUYWeUIv&#10;Q856+nrXM+HPhnrU1g0esapIkjTebLFZHyUY5GAXIB4/EH0ro/C97rj21s9voVpY3l1bI1wJLgFb&#10;Vz95OMF8eoNdI/gHV/EcqtfaotpFIF3JZRbGGOTl2Oea/buCMwq5Xf2dlfd7v/hj5rFRnOl7KNtR&#10;qo0EfytHzxnGcfj/APWFQ2mnpC80rDfJI3LMuTwPWug1PRobC2jjjLyTtjBY/dHr9e9ZakLLOFYb&#10;VcYIPyn5R0+tfuXCtSvmePWJrtyUO58XmEPq8HAhkBiHy+3b+tZuqOzyw52/fPXp0rRnmJUkbfTr&#10;0rI1L99dw43cBsYOQelfsVKDep8XiKncpahG27lu/JxyBXm3xj1ON5RY3GtWOl6b5bXOp+YrGVrS&#10;NSWwfuxgnALN24HNd14s8U6d4L0S+1TWr6003TbKIz3NzcyCOGFBySxJGK8Z1vwPof7UUdh4ikku&#10;j4bdo7iOMMUTWIhh0EmQCY92H298AHuK6KkXKDpq17Hn0bKaqVLpdz60/wCCT3wm0zxR8S77x7bw&#10;yLZ2OmpY6WpXZHFE/wAwKr1GRg89q/QIDg187/8ABNvwR/wjvwSfUmTy21a5Z1HbYvyjH5V9FKOM&#10;V+c5tJPEu3TT7j9r4dp8uApt9dfvG0U/YKK809sU8ivlH/gr78H5fiV+ydeaharuvfDE6aim2Pcx&#10;UHDAdxwe1fVnUmsjxx4Zt/GfhHUtLuFVodQt3t3BHBDAj+taUZ8k1LsdGEreyrRqdmfz2fFSw8zQ&#10;LS68tJtjgxuy/MuRnGepwc188eM/HU3hHxFc/wBpQtHb3N4sdtISMFSuAMD1bPJ6Zr6t+LngK78F&#10;/EHxV4F1mFbW+0e/kii38ApuJjb8RivAPiH4IsvEVubO8QSBW4wfmjYHIYH14zX59x9l8KOPjiWv&#10;cqL8T+yPDvMa2IyxUsJO1SDuuqaeyZzui6wuoWh8t1dEJUKOxyc1blnVyNuQPb+teVtBqvwt161t&#10;fLaXTWnuHeRCCPmIYc44PUY9vxr0j4eyD4m6t/Z+ltbTXS8OGmWJVOMnLOwAPsc/jX5licpm53or&#10;mT2tufs2WcXYdUH/AGhL2UofFzaLTd3fQ2PC/i7UvBevW+oaTf3em30BLRzW8mxhx3I6/Q1+gX7E&#10;/wC0hdfHPwXdW+qvG2vaOwE7oApuIm4WQgcbsgg/hxzX5++K/A2oeB9Vgh1GOFGlRmR45lmSQdOG&#10;UkcHrXRfsv8A7RU37P3xx06+1Bfs+h3RFtdTBiVeFiASw7MrYYH2r67gPOsTlGawpzb5G7Si/wA7&#10;PqmfkvjpwXlPF/C9XF4VRlWiuanUSTvbW110a0P1HlTCdyWPQmvnz9of/gnp8NvjtrDa4mn3fg7x&#10;cuXj1/w5cf2ffBv7zFBtc/7wz717ZaeIrTWbGG8s7qG9t513RzROJI5B0yGHHbH4VDPeNIeT9SK/&#10;ryNGnXSv8j/I+pi6+DqPkfK1v20PizxP8Pf2nvgtp2sabo+s6H8ZNA2tZyJqDrYa15WzbxK/7tnC&#10;nuWyex6V0P7DHin+xtH1Vta0n4ieG763vHgGjavMJvs0YihAPlod033TiURgYyo6HP0Xp+otM14+&#10;zrdvyeOhqnrtlb61p+29tbW6i6jzkV8E+mf510U8qcKqmptpdHv8meb/AKyQnRlSqU0nLdpWv8th&#10;g8aWPiFVW0ubeRsf6tX+ZB6FT8wP1AokkaL5mkLZx0PFeb/GP4NWfxK8D3OiLrGuaI1wu2K8sZw0&#10;9ng5BjeQM0eP9kjivBz8I/2lPg4W/wCEU+JXh/4gaZCMrY+KbVorhgOgEo5J+riu6tWnR3g2u61/&#10;4J42HwOHxabjXjGfaV1f56o+nNVvJX8Q2qxldsayzkfeORtUc/8AAjTvMLnLAMG5+h9/8a+a7P4r&#10;/Er4g6HrOl+MPDOn+Cda/s82qSQ3bzQsXb/Wo+dnbgGUEEDr0rovhJq2reBYL668UeKriTTIpZWi&#10;N2v+j+QQmxnnK7VKbTwrlfm610UMUp6x2fXaxzYrJalOF5TTa6LW9+1tLHtlxKDlV+Xb1wx5rz3x&#10;j8A/A/j55W1bwrol5K+7MxtEWQk9TvGGyfWt7TfFVn4gtvtGn31nfWzD/WW1wssbfQqSP1ol1FXG&#10;5VX0ArslQp1o20aPFp4ivhanuNwl80eM+OP2K/BEdlcX1o2qaOY1+0SCzu8rM6YZS24MeNo4BA7e&#10;tUfCHwk8eaD480620iy0fxFok+npbRpdCNXsD5cgZtzANGw8wjejdHfjcQa9a8XXwXQbpWVf3ibF&#10;IOR8xC9Pxot9ZmtWaS3lZHQlGMZ7D/PSvy/jjwvwedUnVwiUKyWj6P1tr9x+ncJ+KWZ5UvY4qXta&#10;MtGndteaZnfDr4a6p4Q+KMesN8KdF0vUFd2Oox6o9wG+fapMmWyfLZmOQcsuc9DXq3xL8SNqfw21&#10;+80GE3Oq29u4gxEVkLDoVBAHTJBHXtXzh44+GnjPX/FM+paP8T/FWkrcEu1o5WS3BIAwq8YXA6c4&#10;Pfmk8PwfFjwnrVvHB4i8Lz6N5g+1RNZyxzsv8RBBILt15GK/nXM/o359i6kalStHmjovis/vbZ+o&#10;Zd4sZRTqRqL4U7tPS9um2tz5W+L0OreMI44/JurmSa6VrhlGGbDchsnoec/rXVeOfivofxO0U3mm&#10;65dWWj+HRMtxHeWZvFtpotign5VVtwQYAUgBAAcmvcPGn7N+k+INauNSsby/02e5IaSJX8y3BznK&#10;oeFzznnvxirnwc8Ma14Fudas9Q1uLWIYVt4IpBYx2+E2sxDqgAJO/O4jmvusl8Hs7hBUK/LBbXWu&#10;l03pr20PsvEHx54YzfCqWFhPnjHRKyteNtO++zPAfCXhrxdP8dfh/caj9n1vRbiCG7h1C3iW1jtY&#10;MkgGI/MMk+4r6o0638aeL5by8s/EFpZxJIY4IG0/gjJO7zD1PQHAAHB5ry/48fBjVviZr8M1vbeD&#10;7u1SAReXqlrMJuM/KJImDbfYY6V1nwB8Hw/CvTPmt7Oxvro/6TBZXMjw4HC7Q/Iz715/FXgTjqlO&#10;dXDTTnBOycdH189X5H5z/wARZw+KweGw9XRU1ypK10r7va3dnYap8Iv+Fo+GbWx+IEOn6w+maomo&#10;2X2bfCqNH/qycEHPLZHQg9K0vGXg/Q9R0+8nvNH0e4kaNt0slpE7Y6/eIz1/LFXj4tt35aVV9fk5&#10;/Gvj39s/4u/Ei1v7rQbOS3j02SSSR2ZwouUckQqm1R8oBG4MSS27kCvwfIfD/iDMccsHKEqUYu92&#10;mku9l1PvMpxGHx1X2dCad+zv+u59ORah4V+FXg68urNNNsNOt1BmFoqhZHAwMherHp618i+PPjxr&#10;Xi74jNri3Bto4TstoVJxDH6D3PfHJrxnUvHPjrRbRrG9m0m3SZxM9s0oVZAO4+bk+5xUmjeI9f1G&#10;4jZLLS7npI0b3SReansQ559ufWv6M4P8Pcr4ap4jF5hJ1ZtNXa2TXTXc/TMqy3BYeM41byclbVW0&#10;a/M+oJ/E0a+H/wC1byR1j8oSyMWLtgjjnqeuK50/H7wvZxXHnXV4rxlo/LFu7NI64yq4BywBz6cH&#10;0qx4t/4nvgKawt7hdL+3WiQgpGJo4QQM7VJ56cfhXj/i/RZ/BYtpr7xclhJd7iQ+n/u5WHPHHRVA&#10;HNfjNP6tiK03FNauy6+XRn5FHwZ/2qWKxU26bk2rdr6I9G0H9pnw/qupSWtley291cTmGMTROr8Y&#10;GcYx1OOa+i/2bvijb/D59QfVLq4+zvDuWGBDI0rD0HrjpXw14H1XTbzWZZLjxhpvkGcytE+nhy2B&#10;tHzsPXnpnNepeBfCWvWGtWt5d+Nbq6t4JBKsSxhfNXjCnPQf54rxeI8kw1RcsptbN3vr5LQ/WeHs&#10;hweBwzwuFo2i3rbf5sr6r+0r4stPi7r3ijSdWvNNutXncOgbd+7yNqMDwdoAAB6V00v7dHxE1Pwh&#10;PpM2qRj7V8rXaQrHcoP7oZcYB9QM+9L8ZPBNv4yDalY2zWuskBtowq3o+n9/vnJz064ryIK0BMck&#10;br5ZIZCMEGooYPA4mmnOkuaNt1rpsf0lkmW5RjcPCcqMeaCSs7XVupvaLqFxeXV60kxzIqb8ty7b&#10;s5J5J9ea2JtOW/mSZ9UmsbdU2soIw2OSR3zj2rF8JJmC6m3blaRE2jPHBPeumi0y81F7VbGK1dlm&#10;UzfalJURfxbcfxV66pwVRPbT7j6HEUKKoySXy/LY+1P2D9O8E2/huO40C4uZtekg8rUDPOx83DZL&#10;KDwVB/EZPrX0K2pa4NamttLsYWjiiR1uJgSJWJIK8EDgAdz16Gviz4H3N18ONb0/VF/0Npnxb/ut&#10;xkBO1sDIG0Z6568dq+3PBPxZ0C+aSL+0LeOa3kKSRynyyGHB4PbNfPYvhfF+2+vOEpwls7N6n8vc&#10;fcPVaGYe2w8nUU9era8vQu+H/AXinWppG1LWE09P4Vs++fwHT3zXcar/AGh4X8LWltpsn9oXkIEb&#10;S3LjeygH5ifXOP8ACuU8NfEOTX/Ed8tnJG1hb4UMF3GRu5yegrZ1K0udY06eO3umt55Y9qzhdxjP&#10;qAetfcZbk1SM4wnBRulpbufl2aVJ4Saoz3tf0MW40nUIrZ7/AMT+JliSRmxGhWJNrDG3J549QPWo&#10;vAPjnTfE0U1vpS301raMY1uHiZYjtwuFZvvdO3FaWo+ANK1u/S+v7GPULuNFXdcAuBt4yEJ2g9fx&#10;zXkPxi/an0z4R+L7exvdQWWzjTKabpEX2nUruQlsRhFBwp+XqV/Gv6I4fy14LDpz0bWp8VjsQsTJ&#10;xim2vuPZrlsN/Ccnp3HtXzv+098ddM0X4weD/BNv4otrXVNZus3ek2qvNfXMK/NtPlZaGM7TuYkc&#10;cANnFeneGPEWsfFPwla6hcaZqHhmHUEJa1uh5dzCDnAYDJzjnjGPeua+Bv7LPgv9nu61Ofw7pn/E&#10;11Byb7VLtzcX16x+Y+ZMwLY56DA9q+ujzNJ0z5WTpQcnW37IyPiZ+zvY/HPX9E1DxlNeXej+H2a4&#10;i8Pl9un3U4IKS3MfSXZghUbI+YkjGFHX22ltqhtdNtVMb3UixJHGAuAxGAB27cYGK19bnURyr8wU&#10;rjPViT/9ftXYfsgfDaT4j/H7Rl8uQ2WlH7XO56KF+6D9TiuitKFGlKq97fkefh4VMXWp4daq9rdr&#10;s+/Pg94Kj+Hfw00fR4RhbG2SM56lsc/rXTCmxDCU6vyupNzk5vdn79RpKlTjTjskl9wUUUVBoFB6&#10;UUEZFAH5of8ABXT9jya5+O+g+O9OVobHxIn9nalMnPkzqCY2I9DgCvzi+NHhC48F+KbrTbyNVlU7&#10;nCgnPbP48nPoa/oE/ak+DrfHD4Ja1oULeXfSRedYTDhorhPmQg9uRj6GvxP/AG2tHuLi30zVLq3W&#10;31a1kbTNUiwG+dD8r8fRgfpj6/B8cY+u1Sw9SN6b2fVP/Jn7D4T8XVMLm9PB1X7sk1/kfIPjL/Q1&#10;bzLUXlrvxMEYloxjqB36dq4rWNL1PSNOa78NTeZbyTRybYv3ciqp+Zd38QIHQjIr07V4AGPyr+8G&#10;c8f5HWuV0TTJNPluGZU3TyHb5XyqVzxlc8H1I618Dh8RPD+/B6o/rXF5fQzOHs6yvGWl7K6/zXkW&#10;47+UiCXEkyyAkq/3lzg4z/TrWlAn9oRlI2CzPwny5wfcdR9TVWBPMmj3Acttzkf419NfsjfsiWfx&#10;A0mHxV4ikmWxhlb7JaxDY0xXjezZ4QN0A67eTitspynE5pjY0sNFube/53ODjbivKuFMkqYnHyUa&#10;cVZJdXbRJf1Y+sPg5pn9i/Cfw/atZw2LR6fCzwJwsTsoaTjHGXLHHbJGK1Ls/P8AINuSOc1kjU9Q&#10;0V2WRf7ShxvLxjZMv+8ucNj1XBx2preIIdZDLbzbiozImSrr/vKcEfiK/tnK8LKlQp0p7pJfcf4s&#10;cSZhDFY6tiaaspyk0uyb0v6GTpku20kbO1ZJnbrnOSaLu+R0Gdvy9PesXS5VbSEKtIysxIyeOpps&#10;87KjqoZivYHjFfR+zR+fyrabEmo3kkMm3dktknAxj2qit40incy/KcMD3qGaVtnDNlRnGc1TD5Vn&#10;ZdvOfWuiMdNTz3J8+hVW8b/hKNSUMv7uKKPaozj5d39a5/xh8L/DvjTTLy11TSbW4t9QjaG5Rd0X&#10;nowwQxRlODk9/TrWhp1w0uq6lI3zbrkJx3Coo5/KnNIrDK7guccU/YwcbS2ZtLFVaVROnJxdkfOe&#10;sf8ABMvwJaX5vvCWreKvA96zZWTTNSkaNfwck/huFdR8KPhL8QfhPHe2978QrzxlYvtFqL0Rwz2+&#10;OuSySB8/VfrXrE8vlv12jsAcDmq43u+1m3ehByRXJTyfDU5+0pe6/J2X3HrVOKswq0/ZYm01/eSb&#10;++1/xOD8deIfEVjYWcZtZrvffQ791oWXCuHPMMjHHydkNfMNt+0ToHgr4nfbvFXhf4meHbGNLiNo&#10;Ps0kcLPJdPceYJFMbbct93byFGe4r7M1mTy9U0uPfw0zsx7kCNuM9uSKku4/tkbrt3RsSCj/AHSC&#10;c+lYYzLq1Zp0qnK491c9DK8+w2EpOFWjzKW7Tt+jR5X8Nv23Ph38U9UWy0nXJJL+UZFpJZzJKccn&#10;jaf0NejHxdp9zDvg1LT8uPuNMisPoCc/nWbP8NfD9xqIvjoOj/bATsuIrVFmGeuHA3D8xRP4Nhki&#10;MfnXqx/3XuDMv4K+4V24eOJUbVmm12PJxsstnK+GUors2n+RqrcJNCHjYNG3G5erV5p4s+PmjfDH&#10;V501ia4VtSnnkjaKHesccKpHg4OTllIAAPOc4rlfif8AsWL418TSaxp3jfxd4dvJQFAsJI44VwOC&#10;EQJ+PIzXA2X7IPxO/sOGWH4mR6lay+aPsuraWsysjyMWXc/mfexk5GMt0rzcdjsdD3aVHrvo/wAD&#10;3ssynKJx56+KVmtVZq35ntHi/wCNs8Phy11Lw/YLrEdw4VkurgWHylA+5fMIDdQOM1wfxCudN8Vr&#10;Y+JtX8B+LJtQeIw+ZouoM00Cg8fJG2GHBPQj1zXVeJPhdP4p0OxsdZ0m11SGxjCRRyJBIkYAA+UY&#10;iwOnAxXk/wAYPAlzoWj21lovgWTxMqniC1vhp81koyRsZZpCc5PGK8zPMVjoRU+XmTtfy87WPT4f&#10;weBlVUKHxXeqetvW6/I77wV4KtfEd9N4rs9S+Iliuny+bJp2pTbPtJjxIy+VjgMeMcfTmvJ/F3jr&#10;T4PhdfC4k8UalqNxq6aqP7TRJJLNZmDeUCD8qgADkAEg9MYrn7HxTrHhO3jW6+HHxi0zywAr2msS&#10;XCqdwOc+WN3THJwAT7V9R/Bv486P8aNT03TUs5dH1aGKW+fStSdY7xYgDGC4bAGTyATnHIFfnnF3&#10;E1LJ8rlmcI81SG61V++/Y/TeFcvxFDN4avkve6a0t0fV3PiS21TS7Ce9k1O4vdSW7nM0ZurUsIB2&#10;RTjt7V0XgfQ/DXiHU42/s2wvLfcLe4ypTapxnkEdOvXjFfa3xJ8J2fgm0vNe1zVZofDtvKbq8iiK&#10;yNEmwLtRUY555xtPXNeDan+2P8L9Pk22fiqzurdm2mC40SVcAcDdui5+oNfluC8XP7XoTpSwfNCS&#10;s2ul/O263P3DHcX/ANnr36HtF5b+up1OkeAVu7H7PI9vp9rbgRxPK7YYAcY2g9B39xXQfDP9l+1s&#10;Nb1TXtY1k+JbPUYxFaWbjdBp+3720nncfTA6965fwH8aNB+MR+z+GZ49QW02oI7S0m2wjBwOVz0B&#10;P4e1e5ReItM8P6GFjS7ght4GLg2VxtBABY/c45zX4Fn1bFYNujRcrze3W17+qZwZDxrmGc4+rTVP&#10;koQWnNe7Z5zY/sk6Je2cMlutvBuZnKvbq2MsTxnn9TXb6H8BfD+k2arJZLdMBtdpCckfQHArxDU/&#10;20NCfxdCtj8RvD+m6OpijYujSNgD94wXyiRzxgnn17V7V8Mf2m/A3xLeTTdB8VR+Ir21iD3H2a0l&#10;LEdNxwm0ZPpXjZvgs8p0lVrKTW+z09dD73D5or+zjI6Sw+FGgxFQmk2eF+VcRfMPx6j8+aSL4F+E&#10;49Vub/8AsGzN1fZMzvHuXnqQpO0Z74HXvVuHxnaRAf8AH+WUZyYCobpjqRXlPiT/AIKL+A/DrXVr&#10;Hb+KdSvraRoSkGkuys6kgjfwCOD09K8TLcDnGNrexwfNJuyb7X79jsjnNXD3lztLye56F8P/ANmP&#10;wdaSX11HoUcyteEp5zuyRkADABOO9YGveH49G1i7t7jxj4d8Nx237vy4Y41mReMbR8pJIHocdvfh&#10;PAn7dnirU9Ajj0b4Z+KtWN5JJMkkdmsCbS2B8zZGcDriuk0CHxZ47WHXvEHhG48Gvpt2k4AlguJt&#10;UXBASViVKIDjIANf0r4a+HuKo42U86lGcpWUI35tfnpc+V4m40xEcLLESqyjCCbbu9kaWo2HhWWx&#10;Vl1bWde1WSWM2zyq8fl/NlivyghOc4J2jA9q6zQNP1zxRqsmoatrCQtKxdxar5ayYPGQOMkYBI6n&#10;NR6n4O1T4xeHLiSyjms9VtGjjWe3lBXyyecRYGGG3H384OcHFcx4d8J3nhrXrq11S28Q3S28Suks&#10;x2ecxOCipweMZznHNftWYYGOCxEsDUSjONrxTWnyPpPDvPcvzrJKePwV6nM3q3bXqu/4H0/+z7pF&#10;7ZtOthO0enyuGnlLB5CRngZH6mvRtV+JetzXs1h4f8OXV39nPlm8uz5UDt6q3f6g15p+z1B4ofT7&#10;maz0uG0tZNqpNeOHYY6kLnrjvXvNvPi3jLZ3AAnivMyzIVVxcsZU+R+Q8fYyFLNal7S20/zMXTLT&#10;WpvD5OtXVr9swxcWwLRoOyhTxwM9Qaq+Gvh5ovhnU21K3020XVrhF8+9MatO5Ax97rgAYwOK29Vu&#10;S0Dqudz8fmapXupxWUU000qQxQqXeR2wqAckkkgD619zTo2VnrY/MMRjJtPl0F1nVIbNlaeaKJWc&#10;RoXdQC56AZ6k+lUDeq6NtGdzZGTx/OuJ174oP4zufsvhvS5NWELLINUu4jHYRNnGUY/NIwBOCgxz&#10;1rfurhdOtIUkLLuAT5T98+gHXP8AnpXdheaTbfyPExcrJJavcreJNUit8NI33SScdsf/AFyK+vv+&#10;CYvgCbTvhpqXiS6jkjfXLjZAHXafKTIz+LZ/KvgbQZ9Q+Pfx50nwd4bae6u11qGz1I2hG3T0jAmm&#10;RnPVirRKfQSYByCR+xPhjRLfw1odrp9tGsMNnEsSKi4UBRjgfhXh8TY1RpLDR67n1/BOUuVZ42p0&#10;0XqaKfdpaRelLXw5+ohRRRQAUE4FFFADCflOK/ND/gp3+zLpnh345R32o6e3/CK+PDhZ0O1bHUQO&#10;QCMY3gbhnqwr9MCa8+/ab+BOn/tIfBfW/Cl/mI6hATbXC/ftJ15jlU+qsB+Ga8fPMsWOwsqL0e6f&#10;Zk+1q0pxr0HaUHdP0P5yvjD4Em+H/jTU9LmYSSafcGNjtx5i8bWB9wQa8u1u7uNP1NmdY/sbY2uv&#10;LKfQj+tfYv7a3wk1LwvbxtrVr9n8T6PL/ZurMF/4+CBhGbHAbjIPAYOPw+S/EGTqflg43LuRxkbj&#10;/dIr8doxlK8JrWLs/kf2lwHxf/aWW08QpNS2fqippWtNZ3VvdQyK5hkWRCACuQciv0/+EfxDs/iF&#10;8MNF1e2SGNLy0jZ0QYWN8AMuO2G7V+TcVrPFdXU1ndKJNxaSGVsxu3fjqp4r9F/2Ir+4b9mnQfMt&#10;WtZN0x2tj94PMb5h7H19q/WPCiapZrKlb4os/FPpWSjjOGqWKndShUS8ndO/3HsyXQD/ADnCjJ4N&#10;ZmuR2OpzR+cmZF6OMh4z7MDkU17852kKO474/HvVW9vN8y4mVdvt96v6Zox1P82MRUaTszl9PgvL&#10;LT4/sd5DPHHn93cj5up/jUD9Q1Nn8QCP/j6iuLbaPnIXzYv++lBwOvULVfTLljp7R7v9XI4JB6/M&#10;epqe4ukYI2Wwg5x2r0dUeHKXN8SK0fiC31KJZLSSK4jfoY3DKPTpTXnX7OW3c5xjtmsnVrawvJGa&#10;SCPzhnMiny5P++lwf1rKRL23Cx2uoS7M4C3CCUcf7RIb9TXTG9tjl91y0Zb0y5MqXW7d/wAfMn3f&#10;rj+lODGWX/0FiOQa5nRNT1K0guJLyxjuFW5kw1tKCxG4/wALbf0Y1YTxZZMyCaSS03HpcoYt3tk/&#10;Kc+xrWnLTUzr0Zc+upqX955g/eA/LjjmoC6kMEbbxkFmptxLHNAkkTK6t/ErfeHr+NVDcoH3NI3J&#10;4APStKdpLQxqRlB2khBKt34ms4WkRCIJny38RG0DH5mnyzCOXq3U5xWfc3LS+IwFWMeTbA8jk7mP&#10;T8qlSXLK3zLx82TyadON2aV5WpwXkSoxDE7ipx3NRzTtnAG7HTio5ZPIxuVsc5psQbzFyzYbr8u7&#10;Fay7HLGUrEV3eC0ikkkyVjQu2OOAM/pVbQ4Ra+HrGP5t0cKA5PfaKh8WMR4fvlRvmeJo1J9SMc/n&#10;U9xEB0/1YGF57VK1maOVqV33JWaQZCs3PXkkf4CvOvFf7KvgfxfqTXmoaO0l3MCPNF3MjDr0w3r7&#10;YrvwxDcfhntQ/Aw2fas62FpVI8s43NMLmGIw75qE3H0OB0j9nTRfDlyz6PqXiTSWkQRsLfUN6lR7&#10;Opx9RjvXUaD8PfFui69azeD5NBuJNL0KPTIrzVWBucBowxlKx+ZIx2SMCW25YfLnOZPEK6l/YN0N&#10;Ikto9SaM/Z2ugTEr9t2Odv0rk/BHir4seG/Fl/cLZ+EdR2CKCdkupoVIAdsBWHB+ccn0z3r8d8W+&#10;EZZnlMqOBj+8jqla8X3TP1Lw/wCJq1DGutjKicNnd6+qO8vvEnxV0i1vZNWsPB6xtdObX7RNCYUj&#10;z8qyNvBC7ehA3EjnAriPi5qvh7xRoHh+bVLPwYuuXELS3Mdi0MsOM4G3rn1zXLfE/wCIviP4g3dx&#10;Hf8AhXTbdpIyjx2d/wATvnGWLAEH3ArzvxJoHhrUvGEel+JNP1a1hkjiH2+9u3Wy89sKEEhPL9B3&#10;6dq/jbA5RUoy/f2hKO6irPT56n6nmvEazKnPBYaLadrSjqe5fBrwLoNvqMd9BHodvtlMaQQiFXnl&#10;2n5So5yAenU16J4x8GabNo9xC2mWX74eXtaEfxHGMVxegfsweG/D+lr9jkvhIqrgSXPmRrgoygDH&#10;Cq6q3BBOMEkEg1/i58YtY8A+I7HSbOw0e8t1WFlmubxkkcKCeQiN12HHdsHAPb5HMIvMMTz4So5T&#10;XR6WS1vc/T+E8njlWEVKSfvK7k3rd20sdg3wA8E2xXy/B3hcKGwQdLh4/HbVi7+D2jx6DeW+g6Xp&#10;Hh+6uk8tbq106EPGfXG0A/j61wd1+1J5nijba3/hGTR0K+a6XsstxH8oLB0VcJg9zxit3RPB2n/t&#10;DWEereJrO3maxleCzS1urq32Rk5O8bkO4/QjFeXWw+YUGq2OqyUNH/N6K10j66NSEr8kdSBPgRfa&#10;Pb3U998RdSWFV3tss7SEqowx52jnIxkkHB6g1q6P4YudB8BaleS6hqOoWv3baa+mDsrYxlQoGAw5&#10;Oc89+uY9R/Zr8D+GfDlxdWnhfTZpLNDNEJPMlxjlvvMcEgH696qfEr4jw6x8OrWHTLUafpyg2sdu&#10;uF8s/KoHHBUAjFfSYGjmNfL55pgG3ThJRnJJR5b7Kyd9T5vHYhyzmhlznytpy5f5kv8AI2/A9h/Y&#10;fhvTbctNlIFc4O0Zb5v611s9sdW0ySPdGhkABaUbgo9R/jXD6XqPKxKy7YQFTJzwAAP0FQ+KfBul&#10;eK9QS61LVLm1jiQRtDHdiBGBBzkH1BI/HNcuU5zjqGaU8XGo+aDUle7212ufX5pktHGYKphKq92a&#10;afR2fY9Y8N+K9F8GadHb/wBoabH5OTNIWCtIeMlhnORuAHHQj1rprO8tfil4a8m1uGnjklCxuvVX&#10;B7e1eD/DLSPDdl8RJNKsbbR9Q0uGy3faZb/7XdNMSMoFJOFCAEknrivorwFObexk/s23tbu+hdUt&#10;7ZphCo4zlsA7Rgda/TMtx2YZtn0cZOpKVepJNvZWfSy8jzcHhsNw5lPs8EuSnSVl/wAOeteGdGj8&#10;MaHb2Me3FugQleNxxyavGZQG+9uxkjOM1wraX4o1m3J1XXLTRE2fvF0uAOyc9fNkHp3AHNJ4CHhR&#10;NV1K603UV1LUrcLFe3z3RmZerBS5OweuFwBX9ZYeHJCMPI/nTMsXLE1p16ju5Ns7Oe5V5o4/mwcu&#10;3HQD/wCviqt/HBe2zRyQx3FvOuHWRQyMD2IPBH1rFXxImq3l2LKKS6VMQ72GIW/iPzd+q9Aad9na&#10;6k33kwkXAAhiO2Nce33m/HiujWk05tJbed2eHUqXeg2/1GK7kjtrWJZI4zg4wsMQXt6enA/SuW+I&#10;rXDaZHHbtcPJdXCJNOpKmCEZZsFTld20LgZJ310d9frFJMquPLC7FUY+UD2H9K4+xkuvjB8VtJ8B&#10;+G7hLjX9SuhHJtj877DGMM8j44XapHX+8PofS9yFNzk7Kx58XUrV40qSu2z60/4JN/sn2/wy8Oah&#10;4smt5fO1W4mnhlmXMlzJM5ee4JznLMSq9goAHFfa0Y4rH8BeFI/A3g3S9HhbdHptsluGx97aoGfx&#10;61sbvmr8sx+KdetKo9uh+9ZTgfqmGjSbu936jlGBRQDzRXGekFFFFABRRRQAEZprINtOoPIoA/PP&#10;/gtp+zNdr8Pbz4n+HdOa8js7fyvEtnEBm7gX7k2P70fTjnB9q/GuXS4vGjxrYx+fJMw8pR94seg7&#10;c1/Uh4h8PWfijQ7vTdQtobyxvomhmhlXckisMEEehBr+fL/gpX+xbqn/AATw/ajkl0uGRfA+vXDX&#10;+i3R4it2LbmtyfVT0B7V8Xn2Swc/rFNWvv8A5n6Z4a5xTy+VajFvmnqrt2ul0XQ+aPiL8BPFfgQ/&#10;2tqGh6lBaCRVnDLgcjjB6EfX8+1faf7Jcd1of7OnhtgzX0c0DShD8s0G52+XHRsenBB9e2/4C8b2&#10;PxT8FWs8yxyNNErzW8i4ZGIGMqQeD2PQ1q2tyuj3V1B5SiFkEyNGu0Dj5gwA45GfTmv07gvg5YDF&#10;RzCFTmjKOnTc/EfFvxYxOe4CeS4mioTjUu2ndaXXXqX21db+IMrfKvBHQg+44wfY1VvdUUTAyE8f&#10;dGKZqb296FZvvdFlRtr49j6fn1rIvdbk09j5kbXUYH3olxIB7jof+Aj8K/YqMnbY/l3E0n3I4ps/&#10;aMZj/wBIY/L9aq3F9lD/ABDcQcrz/npUMOqRXNzdeW6szEOFIwwGB1GM/wAqppdrPBvjOfmODgrg&#10;/jXpR1SZ4NSMlKzI7vUWDlTHnP8As4piytK25Pkx75FRXE6/xBdpz+NR/aTLEv8ADzjIrdbHJySc&#10;tyvptz/oko27v38g2jjJLGm3Nxyy4zu7Z69v6VR02YrBOF/5Z3Euc9/mNSxTbZArMrFep9K0g7xH&#10;Ui/aaDb60sr0L5lnGsnADrlWB+oII/OqEmkvDIPJ1C8Xn7skizD82Bb9avGZXKhsNt547VXcjzG+&#10;b73TPanyrYJVprr+piwTaxD4rvmWaxuo1t4h5bK0L9WJwV3D9Kvf29eW5VZ9Nk29cxTJIPwztP6V&#10;BYy7dYvt5b5dgyOo+WrtxJvbgFsZOO460qcWtE2VWqJtcyW3oU/+EwtWf94Ly3YcYkt3Vfzxj9ak&#10;tfE9jcTbY7+2ZvTzRuz9KViyJu3Nyc47ioJrSG93efDHMM5+dA4/UVpKMzn/AHTV7P7x3iCffp6q&#10;H3ebPCOnB/eL/TNWN+cnIK9a5fX/AA5Yve6X5VuIJGu1O6ImHorn+Ej0rVh0DyEVUu9SVyMAef5g&#10;/JgaSlLnehrUp0/ZL3nrdl8/fXceM8c05ZHky3THH0rJksLyFvl1Fsqek1ujZ/75205Tq4bPm6bI&#10;vYeS8bE/99kfpWjk73sc8cOpaKS/r1L5lb733sHJOM0nhYSFr6bIXfdOOnXZhP8A2U1iz6jr9q+B&#10;YaXPGDk7bx4/foYzz171H8PNe1P/AIRa0mm0eZpJ0M7eXcxtnexfuVPf0rlqVlKXKzvo4OSpOd1r&#10;puZvxj1aD4Rzf8JUtnJqAmxbfZwwEcTk58wtyeRxwK8d8VftE33i2+k+bR/7PWYXEFrf6Ql15Lj7&#10;pDb+o67sZ+legfti65dT/Au/t49PvrGe5kjSKdvKkEDbs54c18iXMd08Mf8ApmpRPsCs0UK/Meh/&#10;xr+NfEjhfCYTP6lWha89db6X7H+g3gHluEzbhWMsXQ9+m3FSVldLb1Z9z+CNf+IWtaRpt9Hd+FZr&#10;O8jWQ5gnik2HH8OWG4gnvjmuk1/wVofjXxvbzXmnQ3k0VqzSM+7kBgF6EcrubB6jnBFfGnwk/aB8&#10;RfDS4so5tU1bUtPtGytpMgVXTBGwnBwoznjHIHYVsfEX9pfUviX4lhuLf7do0drGsIWCSTcSTkli&#10;uM9sV+G4rhrGLFc1FxjGz96N1v321P0z/UvETrcjXLHz10PsO1+D3g9BuXw7oasPmJFonUZxnjnr&#10;XTaFp9j4f05ILGzhtbdfmEcKBFHrwK4/4ca2w8GaXHINUv5ltU8yYxEtMxGc7iefSuli12YxjZpu&#10;oSD/AHEXH5sK/OsbLEubpVZuVn1emh8tUw8KNSVNfebg3XVjNGoUlo2ABPUkHg+1eD6/atZwaDCj&#10;Knmy7plU9Qpcn9FAr13V/FlxoWltdHR7hgpX71xGpZicDGCf1xXnN/rVlq/jW3urXSIYJrG3df8A&#10;SLhpoyztkEqFAA+9gZ7193wjjsVSyfEYCMW41ZRle+l430f3n51xFnmUZXnVDMMdUSlTjLTrr2NP&#10;wmkdzcRxyTNbkHAZlJGT67eg96t6j8MNFv8AXJrzUdMgvJ5mBfzWZhleBx0/TvU2n6imoWTfarax&#10;tZFIIaztzGxI7Hcx4P0qPw94u8O+KvFt54cjS+XU7EEXBmmkjiO9NyMpGOAR7itstyTHV68aGHja&#10;b8/yPSyvxQybMqlqcnZK9rbW6t3NbR7vRfBsshgtbDT93GYkWLd/InHSvZvgBqlr/Z0l1psVzfzT&#10;hpbiWIYiic/Kq7mwB8qk4GetfOdxpC6SZku5rXS9ufLfyxM0mc9CvODwck/nXrn7Fl3cS6D4muLR&#10;t0UlwIbeW5ywdlXAJA9OuBzg1+yeGPC2aUszWPr03yLRuV15aX3Pb8SHhv7AqKlNJ6PTrfWxf+IP&#10;wo8WfFvVNTgl8RXUNxZyKILa8jkXSXD8n5EZRMVXrnIzV+08DaX+y58P9S8Ua5rV94guNHs28mKY&#10;LbWMbNgKkVvHhAS2BuOWx3ro7fwJqV9tvvFHiSe9a1xP9nsF/s+xi28525LsBjnc5B9K+Rf2kfj+&#10;37XvxytfB2hNcf2PpruoW1V5muCvWZ1HAGQFBI4zk1+3Z1mVXL6Lc7SqVHaCW+vc/HOC+Hf7cxT5&#10;5KGGormqye1l0v59D7q8P60dZ8K2N5tHmX8CXTgH7u9Q2PXjIGfb2pt1fCCJmU9/lGM/pXJfCvVf&#10;EFx4UU6/pdrpUi4jtbSGbzWggVVVRIwOC5IY8cAEDtzX1b4l29n4pXR7cTX2okeZJb265a2X+/Ie&#10;iL3+bk19hhYzeHg5q8tL+ttz8tzZ0/rtSNCXuXfL6X0NzxNqy2GjS+Wq/alQhGYcb+2R7ntX2R/w&#10;S4/Y3j+Anwni8Qa5bx3Pi3Xi9xNdyxbZQkhBI6nGeO54AHavDf2Hv2dLj47/ABWi1bVLV28PaG/m&#10;SBl/dzS/wp/tepNfpBawra26xoqqiAKoAwABXzXEuZJL6rD5/wCR91wHkstcdWXkv8ySIYFOoU5F&#10;FfGH6gFFFFABRRRQAUUUUAFFFBOBQA2Q4FeP/tp/sd+Gf22PgbqXg3xJD8twvmWV2o/e2U4HySKf&#10;Y9R3FewFd1DYAqZQUlaRpTqSpy54OzPxD1H9n/Wv2VdaXwb4gRptS0aLyFudoUXcIOVdT/dPp9ak&#10;lvRKfMLNujO1l4GFPt9cc9K/Un9sj9jjSf2p/B4GY9P8RaeC1hfhc49Y39VP6dRX5ZfEvwNqnwr8&#10;Zah4f8Q2txYapZOYyGXG4dAVP8St2Pp+NfpHDeOo1MPGjHRxS08u5+I8bZZXpYuWKqK8ZvR+bC6K&#10;rtaPbjqQOn4j+vtWfqN2yM6su1uv+z/n64qnDqf2ZfLnk3eXwXUcH0yO2fqe9R39+rqp/h68nPFf&#10;bUJJrQ/LcZRb3KevpDq15E00KtiMhc8kEdwRz3HSqpiuo8SRzs6rglJV8wAfXAP55qtqpVZY5Y5G&#10;Qo/OOhB9vyqQXmShl/eRxuGU7tnIGBxn3PeuqcpqneKv+B4sYxlU5ZOy9LlS71eWIbZreXap3b4T&#10;5g/LhvwxXhv7R37Q3irwV8SdJHh/T7248O6Zai51bybBphPlsEZ5ZGVctxXuF5qULXBG5RI5wASQ&#10;f1FV7uGC9Ro7iGKYf9NIwQfzBqsXQq1aXLTm4vv1OjLMVQwuJc69LnjZrf8ArY8h0H47+IB8Wbfw&#10;7Do9jrGm64r6laXttemIxwFlzuVxgsN2cBuRmu68DfEmw8fXGrpYLcK2i38unXQlTaTKnUrgncOR&#10;gmjTfAej2fiOa8ht4be8tTtgkVM+SroNwXJOASO1c7o/wWk8JeOdU1jSdf1G1XWLpry808qjW1xK&#10;y7SeQSCfVSPfPSuWhLGUX775lfX0/wCHOzGxyzFNqnH2crK27Td+vyOw03xZp+v315b2N/ZXVxYv&#10;5dxDBOrSW5z0ZRyPxq0ZBjnG3qSe9eD/AAz/AGZtc+EfxCk1i21ZdUXVluotXSWIRG480lldWXJZ&#10;lYjAb0PPaue+F/w6+J3w48XeGbG7vbq88Pfa7iS62SZazDZ2qxz8yngj0PaphnFeLXtaLu306dma&#10;vhnBS5vq+Ki7K+ujfdfgfQ+nT51jUVZd3zqP/HFq59pCljuA2jbgmvF/hZeeK7L48+MNNufEM1/o&#10;mjpFcRJd2MZkud8bYHmoFxtIXscioB+1JqVt8FdA8TSeHI7641S8ntriOCZokthG7L5hAV3YYXsu&#10;FzziumGdUVHmq+7a+/kcVfhfFSqKOHalpHZ23Wm9tT25F9G3H25phk+VhjA78d683P7Tmj22jaDc&#10;LZ397eeJI2ktrTTlF5Iqr987lOCBjtz/ACroLD4vaLcz6PC140M/iAN9iguIXjkcqMsrKR8pGO9d&#10;izLDTVoyXf7zyquQ42lpKk7a9O2+xtXkqt4g0+IDcypLKT/dxtX/ANmNaEs6synb+FcbF8QtC1DV&#10;oLqPVtNktzG8Uc5uF2u+/BUE4y3yHgfyro9N1KDULdZoZEmjflXjYMjeuCOPyrpoVqc2+Vp/M5MZ&#10;hatKEeeLWnYtymQv/Dxz+FOVlUY6fSoTcqxB6j+VSCcRplvwO3rW8u558Y3V0UdevjbaLeuqsdlv&#10;IV+u04/X+daGmoljaW8C52wxogJ9lArL8SI1/ZQ267ljuLuGNto/h3hj+i1T+K3xDh+GHgq71SZo&#10;5JFAitoycebI3AH+J7AV5mY46lhKM8RW0jFXbPoMmynEZliKOAwyvOrJJL8DH/aL+Img6b8NtW0q&#10;9u7Wa/uIMR2e4NIWP3WwORjrk18Yavq8mm2nmLbT3bMQuyJckDufwrb8Qa9ceIdVuLy6kaS4unMj&#10;ueDk+3p2rPX77Yz+PGa/j3i/iR5zmDxMoJRWit1Xn5n+q/hL4a/6o5J9QhVcpztKT6J21S8jBi+I&#10;F0P3Z0nUolJ3MrDhiAcHgfr71c0jxnJdxiT+z7rzZp9h2REgLwN2fQD8a0J5vs9uzfNlQSAeK0fD&#10;1p5klvbkndlEx718tVqUlHSP5n6PPDYminVnW0im/hR9HfBr9oDxNaeHtN0u38I3l5HaKI/tSiRY&#10;9n97O0j9cV7lpXxksZzi6sbuEKvWGQSfN3HOP1NeGeKvE9nonhf+zZNaXTHWJYUdizGPAHRAevuC&#10;K5V7a38TRyrD448TX3kws5t7JDGz45IHy5J7DJzXw9bhPCYmbqVI8t+qufwNxt4wYjMMc/7KgsPG&#10;Emm2nLm137I+qbjxPpPxD0ybT2uJtMnflDMwEbYOfvdM+x9OprzbTrRLfVtR2TRzxrcGJZVBxJs4&#10;J/MkcZBxXO/DnQv7G8Otqhl8QS+fbCSSLUX3yQhQxA29Fbnn6122ieDdQXwhcXEcf2W3srcyy3lz&#10;FiGFupZumeTSy/LaOBqexpVNJNKztv8AM/HM+zjH5/ONKtTUqt7c9mrrtbb5m1pNs+sGSYhmW3jL&#10;YiXLMAM4A9TXk+p+NvEOq/E+z1FdJ/shpLFo7u0vNkVxDAnyoxBy3OQcA96zfHPiePy7ePUPFmt6&#10;pljttdGs5bNJAT/eCAMAOMlqm8LeB7fVdZg03wzo73Gvakn7+QXTXM2zOQrOTgAcEk98dK/euEeC&#10;8Vh80w+MclNu7dtYpW117+R/QXhvwLhMvyiticbyucrXk/spNNpfdqy54g8R3F1bS/OzNxsUdyeF&#10;HvzX2V+zP4R/4Vn8EtNhulaFpozeXHmNtZNwGNx9lAzXl/wS/ZIHhTxhbah4juLfUprOP7ULWNT5&#10;cEv8G4n7x+8egAKjrxXX/tdfGXSfAnwP1yOa6ja+v4TZ2tsj5kldh7cYA9a/ds6xsMNhp4jTlgm/&#10;VmPEmfUM+xlDhzKry55JOSV+vbyR8dfte/tleIvid4/13R9N17UP+ENE32WCztEW1hmA4PmS43OG&#10;POBXun7Af7M978OPCK+KdYuptFl1Jg6adb7Y1kiXJTzXI8xstyFUqD3zXhv7JP7Ok3x38bLcXcXl&#10;6PojpM7SRiTzJc/KgzwPXnPAr7kuvEcnh+9TR9H0q81TUbaII9xP+6togR/FKwO7A/hjB7Divyzg&#10;fA4rNsXLOcc3aLfKntr29D6/xozLLeFsuhwhkaSlJJ1JKye3XzZZ+J3iO+sfBt8bW31Dzpk+zxLb&#10;ITcM7cDYDjbjuzEY/Kq37IP7OeteL/Ful+FdOCyXd0Q948WTCnP7yaSQ/PI59TwDwKk8I+Fte8X+&#10;JotHjmOqaprM6rFb20e2ON8BSVxltgxkkk459K/Ur9kf9lfS/wBmfwLHbhY7zXrsBr6924Z267R6&#10;KPQfWv0vOM0WCptv43sv1Z/OHDOR1Mzq8u1OLXM+/kvU7b4Q/DDTfg/4EsNB0uIR29nGFJ/ikb+J&#10;ie5JrqV/H8aFGKWvy+pOU5OUt2fvFGlGlBU4KyWwUUUVJoFFFFABRRRQAUUUUAFFFFABRRQ3SgBr&#10;LhTXhP7a37Fej/tUeDmkjENj4osIydPvtvJ/6ZuepQ/pnPavdmpu3K1th8RUoVFVpuzRy4zB0sVS&#10;dGsrxZ+FXj3wdqnwl8c3WieI7KSx1bT8xTQuO2cBh6g9c9xWBf8AlhyyNtXrtP3fpjt+Ffr9+2n+&#10;w9oP7WXhbfiPTPE9muLPUVXkjn93J3ZDnp2zX5M/Gb4R69+zx8Qbrw34os2s7+DmJh/qbpD/ABI3&#10;cfyr9NyXO4YqPK3aXVH4TxPwrWwE24q9N7P9GcvqEjS2TRyZgaToRyoPbH/16is71bi0jk+bLjkY&#10;PFLd3Klfvf8A1qyTbpa3cyRs0PmfvFKnA5IyMHg819jRqJx1PzXF4fkmaU82wbW+6fVc1FA/7ttr&#10;SL/s/wD1ulU3upg7MyrPtP8Aun9eP1pi61FGT5iPb5ORuXaCfr0ro5kcSi3dENtJMNdujtV1ljU7&#10;SNpzkjjHHYVwPx18D6x4q1PQdT0+bVGt9JeYXOn2eoNZteh0Co4dSPnRhkBuDzyO/f3N0h1W3lVl&#10;IdHiZuvof6GpZZN0noueSR/n0rOrRVem6cm9e2jN8PipYWvGvFJtK2up4bqPjb4ieBfCHhldaurX&#10;T908yarfvbf2jJAgJ8jzBGRuJAwzL7Gr3if9qRvBq+GY201NY/4SKCSQzwPNBHuQ/wAKNGXwfcY9&#10;8V69OFkCqMNkfxCsXxJ4F0PxhbiPUtJ0++WMfKs0KybfUjuPwNcUsBioRfsarbsrc2vY9SOcZfVm&#10;vrVBbtvl03/yv3OPvPjR4Y8Ca3atrTNYX2vTJ5SiIuYlKxrlyB8q5IGTxmtr4heF/COoWul6ZrX9&#10;nWsNxcFrC3MqW++U8ny9uCGO7kqRnPvXN+JP2a/CPjTU75r6xZn+zrZRHzW/0eIKMBecDBwe/IHp&#10;WX8R/wBlS3+JU9ncXHiTVludJ06OysSdpWEowPmElSS5xkkYJI69KyccYoSUqcZrpZ29b3OhTy11&#10;ITpV503rfTRdrW6HV6r8ANAudP0qz0trjw/NoJY2M+muIpoFbIbruyG77s81Q8Y/s2ad40vPDbap&#10;qWqahD4bSUD7ROzzXhcdXlyrAj244rkPif8As+eK/FPiK91/T/EENrqj6PHYIIXZUncE7y4PRWB4&#10;xyGr1nwRBcaB4H0qxv8AzGvLO1jimZstuYAZOcc1pRwtOtOVKrR5VZa9+xnjMdWwlCFfD4tVJdra&#10;q++589a/+ytrCaBpOh2HmTR+HrxrxzKBtuN5dtox5mCAwGWU+4r3P4TWkPgz4d6fpt3Eun3FuG8y&#10;MRHywS7HOVijU5BB+6OT+Na2h6wlxqepDzF2rMqgN8u0CNc9fx5rYS7MuQnCk8gdzXRgcpp4ep7S&#10;m3tbysjhzfiLEYyisPiErR1ulq2+5W/t+zkTbHeW+/uPMXcas2lwLqPEciSccFDnmkZl/jUMrDGG&#10;GRVaTQdPlP7yxtOTkN5K8/pivWlKR8z7OjzPcmv7fzdX0uLdIrxtLcSHGFKhNo/V/wBK4/8AaV8G&#10;yeMfh9K0UP2i405xcIp+UEDIbjI5wSee4NakWg6bc+L7zbblPssCRZjZkHzbmYcH02VaH9lSmWBd&#10;UXdGSkiLqLblboQV35zXk5hh4YqhOhXinGXR9T6zIc0qZZmVDH4VvmptPRHyXoGhaf4jM0Vxuslt&#10;oy/mRtlm7BcMTkk8dsVS1jwvFoc8cV39qt2ZQw4jkBB9CrEfrUHx68J3ngXx5qFnYqZVWbzUV5yo&#10;MbcjBOfpzXCnWNdJUx2MUnH/AD9ZG4/h0r87xXA+RTq88qLSfSNz/QjJePMxq0KeIjUbjJJ2td7d&#10;ztLzRreeK3jhvTumlAbzYiPlHJOVJ9P1ra0zwnO9yskF3ZoFIHmMzRqh49R15HSvN9L1y5t7gyat&#10;usYYVCq5m35kc9OB6Ct7VfH+lWLwW7apcrHDGEI5CsxyzduvGPotfnfGHCuT4Ch7XDqXM3ZRv977&#10;n3GW8YYrEqUKrVmtbrofSvgLxWmv3On6XL9huNQunWDzfMWONn9SWOfxr3/wp+y7r19qCx3ywWtu&#10;o3NKkoZWHoO5/KvgnwJ8TfB2lD7Vf61rXnxnMEVkrbt3UEsQAAD2GTX1V+y5+24lxevH4yuri701&#10;41FtOscjyoenz/MBjHXPNfg/FksfQpRrZfTSVndNtt/K5+DcQeB+UZhiqmKwEZNp80or4XfW0dNv&#10;Q+ttO8D2PhfTdI0WCIC1WXzZ/MP+sjT5iWJ4OX2DHpVb446lrF/4T/sfwxYvdXN4SZrm11GGzazA&#10;K4Cs6SfeyRgISBnnOK84039sr4SwazdXTXvmIP3ELRac7LsByxBx/Ew/8dHNR/Fr/goT4Z0nwJMP&#10;B8kt3qEqtGHaPyIrTI4cqeTjPAAA96/I8jyHOsyzWlh6VJynKX2tFe+78kenR4JxmFoqX1Zwgra8&#10;uy9TxL9tvxd4t8c+OtB0GSLRdJvLOEQMLYvMVZyAoZ5QgPrnGP5V3HwOu/CP7Kehy2GteNNGvvFF&#10;3zdS26PqF5zyIlSIYjUf7XGeScCvmb4dfC24/aC+MkMbSatrd1e3X2q8luJ3lSJM5Y9gB2x+FfoR&#10;4c8CaT4Yt49P0TRdK0e2UKZ2t4EVnA6BtoBJJAPJ7Gv9HOF+Hq+T5dRy9u7hHXVvV72PgfEvNPqG&#10;Dp5cqj96/Ml1Xn2XkVfhVq1z45XUbzUdI1/TbeRo5o5dUZIPtuQeBCp+6ihRl1GST9a+NPH3iTxN&#10;+1x8cpNPsreSS3guHtrG0twFt7KBXI3n+EHAyW7/AExX3nq1pDqtjNa3DNLBcxvFIu4qGUggrxg5&#10;x/Wuf8B+CPDvwe8P/wBkaHZQ6bazsXkYHdI+efmf7zegBJwK4+KuHcVmsqWFjPlpLWXn5WPnfDHx&#10;Cy7hb61mLoc+JatS7R3u79x3wf8AhpZfCPwTaaPp+Y4bdctKoxJcSH70h+vQDsBXRWsGoeJ9Zt9E&#10;0OwuNT1a8YJFDAm+Qkn9PqeBUPhnStZ+JXi2z0Hw/ZzXN7fOI4lRCdoP8RI4VR6ntX6WfsZfsXaT&#10;+zF4Z+0TbNQ8Tagoa9vHG7af7idwo/XFe1icVhsmwsaFJapaL9WfI0cHmHFOZVMfjJP3neUn59jP&#10;/Yi/Yqsf2ePDqatq0Fvc+L9QTdPKFDLYqcfuoyfwyR1I+lfQijn1oQZ5NPCivzfFYqpiajq1Xds/&#10;Z8Bl9HB0VQoKyQo4FFFFc52hRRRQAUUUUAFFFFABRRRQAUUUUAFFFFABRRRQA1lrzn9of9l3wh+0&#10;14Rk0vxRpsV1wfIuV+W4tW/vI45Fejkikeqp1J05KUHZmNfD060PZ1VdPoz8U/2y/wBh7xd+yPr7&#10;TXEDar4ZuJGFpqEQLKq9lk/usB2zg9q8FmZZovMRt0kfzhT94+2BwAa/oU8UeEtN8a6Fcabq1nba&#10;hYXa7JYJ0DpIPcGvz3/bW/4I9Sm4n8RfCv8A1aqWm0N5MEdSTCzf+gEj2r9AybiqLtSxWj7n4/xR&#10;wDNXxGC95duq9D89YLred3y7VHbvQLz5W2lc+hFM8T6Bq3gnWrqw1C1ns7i1YpJb3CGOaJu+RVJb&#10;gLFubCsTxn/OK+8p4qFSPNF3PyGvhJ058rVmt0yrq9nauqTLH5c0UqyFo2KnHQ9D6E9amxNHNtju&#10;pCobhZEB/UYP60XY8+KSNtq+YvXHXt/Wqti7XFguSpljOxwOuV4rojJWOeopOPzLU+o3EHSGOQKf&#10;4H5/I4/nUf8AbixS/PHcR/7bRHA/EAj9aLmVGz8xGAOnSo0fzBx83FdKlpozhcFe7RV0XVLebXtQ&#10;VbiOSRmRsbgcDaByK2pYGhlKssiv3ymMCsNraM6/Puhik3Qo3K5PG4H+VTfZIthEfmQt/wBMnMf8&#10;vyp05MMRCDkkr9DU8wGRdrfL3GabcSIQ23aDxWSbGVZC0d3cbjxhyGA/SnyR3hgG2S3k5wQ0ezn6&#10;gmtueyOH2Ou43QpWu/tW5htad8kDrzj+laQVTKCMbuzbcYPH+FYPhS/v00dg1rEDMzklZQ38RPyg&#10;gfnV3+0Zkl+a1uhnn+Fv5NRTnFxNcRRlzOzLzBGHU7uhYOf8ajEQSbCySYHcNnH55qqdUjLN5nnR&#10;/wC9A/H4gVFqviax0zS5p5LiFVjQuN5KkkdBzzyar2kVqYRp1HJIl8MwM0V1dLdTf6VcsykqpChc&#10;IO3sDWbq/wAFvCviO7kuL7QtDnmYmR5JLJN8hJz8xGDnr+davhuS1ttHht/tVupjRQ37xeGNasDR&#10;zkYaFn/ixIOB+dcsqVOcUpeup6X1jE0qjlSbXTTQ+Lf2oPh5puhfFya1tLG0t4VgiZI4VdVHU8Dc&#10;f8iuL0jRJNIEha4lkWRjIfMJbb7A+gr379sn4X3x8Q2/ia3MUlm0S20q90YE4OO4Oa8Jv7e48kRq&#10;vzXB2D29fy5r5/69l2Ek41akYyjra6T+4/ubw5qPMMgw9Wim7KzaT3XfzK1xDq0GgLIdOtbiK8uT&#10;KsvnchR8qnaemfm/Ss+21K+kgby7XR5Fi5/4+R8uK6nUtYk0uyS1aHTzbsqxoZZXG4KD2A79cetZ&#10;MOqwltsFro8S4OAlu5+ucL+tfy/xJnEsbmFWs9VfR30sfvmB4blSpxhUm4q13dK+vTYveG9VRrqC&#10;S5uNHhtNoyiSDzXk9ADxjtnr7V1Go6k8dmY4mO9vljRANoJ6HHbH51ai+BmuaV4G0/xdfto8Wh6p&#10;g2YV4xLIORuWMtvAyD/DWfazfbtSaRdsiQ/JGAudzHqcfpXxOIrU6tT93008rn6Vwvg8LDDTq86l&#10;ra/l1+4tW5+yx2Vlb2t5fSTSLBDBBy8rt2A4yST0rqPAXgbXvG3jaTRW0HUrH7OrSXzfYZbia1Vc&#10;nZsjU4djwEYjNdB8Kv2ffE0/i5b7UIdc0+COLzoY4dHWa6OccwllPluecSNtIGSM19bfBXwCvhZr&#10;qa00DUNAW6ybmXUtQ+13U7ddxG9lBPUnAJwOK/TvDnhOrUxax9ZOKjrF21v3XofgPjV42RwCqZRl&#10;jjJOKV1JOzXexh/s7+DdZ+D+jXn9l6OIpJlTbJqsSWKk98ohllYnqNzAdsCvabDWJIbf95JDPdSc&#10;zmJcru749AOgyeMVmJpqX6+bM0k8cLZiV+Qf9raMD6ZGafcXasEjgVpZpmCxwRqCzt2AHvX9DU6a&#10;hrJt+bP4SzLMsRmNb21b3pP7yzf6zI+3c3lnOUQEOx7c/wAIHvzXc/s5/sseKv2kPEiw6PbyQ6er&#10;bLvVLhSYox3GT94+gH5V63+yT/wTP1z4nX8OvePIrnR9F4eOzJ23N2OuGzyi/qRX6EeA/AOkfDfw&#10;1b6Roljb6fYWq7UhhXaB9fU+55r5rOOJqVFeyw1pS79EfV8N8EVsS1WxqcYdur/yOI/Zp/ZV8Nfs&#10;0+Fks9LhE2oSL/pV/Iv724P17D2FepKMCkWnV+eVq06s3Oo7tn7JhcLSw9NUqKskFFFFZnQFFFFA&#10;BRRRQAUUUUAFFFFABRRRQAUUUUAFFFFABRRRQAUUUUAFNlPy06g0AeM/tMfsPeAv2o7Bm8QaUsOq&#10;KpWLUrXEdxH9TjDD2Nfmb+1d/wAEpvH37PP2zUtLh/4SfwzGSwntBm4iT/bj/qM1+y3BNMliWRcM&#10;uVPBFexlueYnCO0XddmfM51wngsxXNONp91v8+5/OJdWLJIeHh2nBT7uPXj1+tZSSzWeoPtk3R3R&#10;yNwx8w6gkeoHp2r90f2j/wDgm38Mf2kJZry+0YaTrci7V1DTj5MmexZR8rfiOfWvzy/ag/4I6fEn&#10;4TzXE3hm3HjDRMs8UloALuEAA5eI45/3c/hmv0DK+KMLX92fuy8z8dzvgHH4RuVJc8O6/wAj5Em1&#10;HYCvlsMDG5BuH+NRx38YlXc37vByc4b8sZ/UVNqOlXugX01pqFnPZ31sxSeGeMpIj98gjNQ53/fA&#10;+p6V9NKXtadoS32aPgZUPZVf3kHp0dyM3WdSt2Yr+8hdTtUgZ4I4OSOp7mrXmbkJ6+1ZV/ZQxzQz&#10;fKvkyjf5Z2YB+XPXtnNXZoWVlxM6hThR95Se/X/GtcPzQgovV9X3McXTVSamtPLsXIZuTuULnjAp&#10;XceUzHhkHAqtHLMkf3oWx0GNv8iabeX1xbWFwzwjasRI2vnJx+FdLqdzl+rvoP0MhNJtwq/ejFXU&#10;+eRW5yPSqdjcLDbQ/upguxQBtHpV5L+FcfeQ5yS6n096qNTTQxrUZORIzKrqvz8981n66nnxRW/D&#10;C4mUYI5Kg5P8quDUI5Su14+uOGqtEi3XiVW3qq2sXTOSWbr+goqVVawUabvzdjVNtDKP9XG2O20U&#10;jaRaTr89tC2W7xL1/Kpwqu/GeOpqpqfha31W4MslxqER2hQLe9eIAfRTiplOMUrK5pSjKUvedl3M&#10;74j/AA/0PxN4S1C01GO1tLZ4Szz7APJxyG6cY9ua+H/E9/Y6DezLHLZ3i25ZIHj+UXJHUjPTivub&#10;xB4Ms7mx2te64u5ViVI71sSHtnPBPrWZZfs0eC1eOa60SO6uEGXZpHHmv3LAEA5+mK/IePuDcVm2&#10;JhXwkUraPWzfY/pbwV8WMHwlhq2Fx8pSjN3jZXs/m+p8PWXiuPUpPs4s0jlYMoHmqGBx7Cu6+Ffw&#10;m8ReJb+31HTNH1m4dX/dSQebIjc9T8oA+lfcPhLwdovhxB9j0vT7FVAwYrZVP8s/jXSjX0sods1x&#10;HIzf6tA/LE9gPU+1fK0vCXEzVqtZR7pK7+/Q/TMf9KKk3ajg/aK2jk7X9Uk/zPmjSv2E9c1m+il1&#10;bVLGzvbxflVC1w8Xrn+Bcexr2r4NfskeGfhDqUd5vm1rVIhiOW4jVY4T6qvPze5J9sV2ul3HlRyS&#10;T5a6kGHKfMqDso4//WauQ3kgCpDbyySMcAZLZ9sLn9K+sy/w4ybAzjNxc3HrJ31PzHNvHDinNKE8&#10;JSmqVOenLBW07X3/ABNZLwLLlmPTBI5z6j8qbc6zDEfvLGrAdT8zfj3H869S+Bf/AAT8+JXx+nju&#10;F02bw/okx+a7vw0G9SeqL99vXtX2z+z/AP8ABLTwH8IpYb7WPM8VapGQyPdcQxEeiDrz65r6LGZ5&#10;g8KuVO77I+FyvhPMcdLnaai+rf49z4m+BH7J/wAQf2lbwf2Jpi2OkdH1G+Vo4AP9kdWPsBj3r70/&#10;Zh/4J4eDv2evs+pXMf8AwkPiRV+e+u1DKh6/u0PC4/P3r3+ysYdOtUht4o4YYxtVEUKqj0wKnK18&#10;VmXEGJxXup8sey/U/Ucl4QweBtOS5593+iGogGPTGKdtwaBwadXhH1oUUUUAFFFFABRRRQAUUUUA&#10;FFFFABRRRQAUUUUAFFFFABRRRQAUUUUAFFFFABRRRQAYooooAKbIu7tmnUjcUAedfF79lX4e/HW1&#10;kj8UeFNH1N5B/rngCzD3Drhh+dfIvxo/4IO+E/ENvJN4L8TahoM7MWW3vY/tcA9ADkMPrk19/E7q&#10;RlrvwuaYvD/wpteV9Dxsw4fy/Gr/AGimm++zPxJ+L3/BHv40fDmO7aPQrfxJYx5Hm6bOHd19Qh+b&#10;36Zr568Q+CPEXgUfZ/EOh6tpF1GdjC8tni3MOuN/r1r+jsp8vtWF4z+Gfh/4i6c1nr2i6XrFqw5i&#10;vLVJl/Jga+mwvGleLXtop+mh8Nj/AAvwdSL+rTcfXU/nHN2ZgNqrt68qeKbqeo40m6+deYyDluPx&#10;r9zfiJ/wSt+CHxEjYSeDLPSpWHMumMbVh/3zx+leGeOf+Dfr4e+ILm4bS/F3ibSYZVwkLpFcCM+u&#10;SAT+NfQUeNMHNfvE0z4/EeGGY03+7al8/wDM/LOxul8iP5f4B3q8l15ipxjnpnrX3pqf/BvprkEk&#10;39n/ABE0+WNeIhPpzIzL23FW6/QVh69/wQf+JGkWEf8AZnijw1qMxbDJJ5kWB6gkGvRhxRl7StUR&#10;4tbgLN4Nv2TfofFMr7MtIVEa/NjHQVDptkkSNNIsbSXB8w4QbgD0H5V9hXP/AAQ1+MVyEj/tLwus&#10;e7L/AOltlgO33O9ST/8ABEX4xWFszRXPhe4KnKoLxlJ/EoKqXEWAb/iIwjwXm6h/BkfI81tHJtfy&#10;1+XjoKmt7WHZmRfLCjJ9h/hX15a/8ER/i9c2yGS98LQs2Cym4Zih/wC+a7LSf+CDviy9X/iYeOND&#10;gj+VwkVm8nzdw2SMgdsdetRU4mwCX8RG9HgTNpv+E16nwjHY2t5cJcNH8kY2xA5/76696vSQQxw8&#10;Kp9PQV+lfg7/AIIU+F9Puo5Nb8Za1qCjBeKC3jhBPfDYJr1vwN/wSa+DPgyNfN0G51qRW3br+5aT&#10;8MDC49sV5lbi/BQ+C7foe5hvDfM6j9+0fV/5H5E6BaPqNzFb2enzX15LxHBBCXkc/gDXsXwo/YL+&#10;K3xHuYrq18F6gnmnas91GLaGEd8F8fniv2A8CfArwb8NYFj0Dwxoek+X9021miMP+BAZ/WuqSLb2&#10;xXh4njSrK/sYJep9Zl/hnSgl9aqX8lt+J+fvwj/4Ix3V7bw3XjbxP5LNgtZafFux7GQnr9Aa+qvg&#10;p+xV8PfgRBGdG0G3kvE63d0POmY+uT938AK9Z2YpdmK+ZxWbYqv/ABJu3ZH3GA4dy/Cfwqav3Y2J&#10;FiCqoAUcAAYAqSm45706vPPcCiiigAooooAKKKKACiiigAooooAKKKKACiiigAooooAKKKKACiii&#10;gAooooAKKKKACiiigAooooAKKKKACiiigAooooAKKKKACiiigBpXnNKBuoopdQA/KKUHIoopgMJ5&#10;/GlB3UUVPUmI7tRRRVFBRRRQAUUUUAFFFFABRRRQAUUUUAFFFFABRRRQAUUUUAFFFFABRRRQAUUU&#10;UAf/2VBLAwQKAAAAAAAAACEA5EEGFLULAAC1CwAAFQAAAGRycy9tZWRpYS9pbWFnZTIuanBlZ//Y&#10;/+AAEEpGSUYAAQEBANwA3AAA/9sAQwACAQECAQECAgICAgICAgMFAwMDAwMGBAQDBQcGBwcHBgcH&#10;CAkLCQgICggHBwoNCgoLDAwMDAcJDg8NDA4LDAwM/9sAQwECAgIDAwMGAwMGDAgHCAwMDAwMDAwM&#10;DAwMDAwMDAwMDAwMDAwMDAwMDAwMDAwMDAwMDAwMDAwMDAwMDAwMDAwM/8AAEQgAPwB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zQAUUUUAFFFFABRRRQAUUUUAFFFFAFO7vFsrGS4kyywoXPrgDNfHv/D6DwC/xJXw/D4P+KFxb&#10;zBjFq1t4ce60+Qr95d8TMwYHgqUzmus/4KS/8FGfDf8AwT/+HNnNqWh6l4q1rxBHP9j0jT7mG3me&#10;GIL5sxaVh8qb0GFDOSwAU8kfgL4U/ai8daR4I+IXxI0nUriPS7EzX2kad4ltTqWl6mzTHFs8Un7p&#10;yiuchuPlzjtXl4yvVU4xoK7vaW2iezaufYcL4HKq1OtPNJ8rjG8VquZrdJpNXP2a+MH/AAX++Hvw&#10;Z1KwXUvBXjqTT7idrW7uGto7eTTpc/IjxOwOX7DPscV9geNv2k/APwq0vRbrxh4z8K+D49fVTYDX&#10;NWt9Pa5Zl3bUErruYZHC5r+QuXW9W/bK+KU3jbx3feB/D9xDcxvNBoGl22lMduAipHHGIxnAxjPr&#10;jqa+svDXjnVPF3xF+03WuW/iLWNcf7GLzWZ01W+gtQURXeeTzBCAW++duwZ6ZWtp1qtJqDhKTe1k&#10;7ffqe7lfBeHzaDxcKkaFJfzSTbt1S0P3s+On/BV34E/s/wCq+G7HVPHWm6tdeKrxbGwTQXXVFMzY&#10;CLI8JKxls8byN2DjODX0Rpd9/aNlb3CxyQrcRrII5V2yJkA4YdiM4I7Gv40dX8WQXPxf8QWFrr3i&#10;HT9Av5iLuz8hBOCS3nhVZwrqsg4+6xDZ2grg/vN+yp/wc5fs86d4R8E+CfFdv488L6lY6daaZcat&#10;eafFPpQkjhRDKZ0lL7DjdloweeeQa+ixeWypQjKF3dK6atZ9j8yr8tOvOmndJtJ90nv8z9WKK+ZH&#10;/wCCwf7NCeHJtVj+MXhOe1gkWOUQySSTRbs4cxBS4jGOX27RxkjIr6O0nUrfW9Pt7y1mjuLW8iWa&#10;GRDlZEYZBHsQQa8txa3QF2iijNABRRRQAUUUUAfkD/wX4/Zc8QeN/Gnh/wASL4d8UXHh/QtOulW7&#10;0+FbyGKUtG6bzhfLX92QckswI2g4wfwr8YeAfj1rtpq0lr4V+KEnw/tLu4+z79MvvsKLIxJCZAXn&#10;vtP1OK/tOPy/xVFdWcd9bNFNHHJHIMMjruVh7iuWjhoU6sqqveVr9tDSpWlKmqb2V7fM/jL/AGb/&#10;AB7FF4Xk8FeMvCmlx6bPeItvfTWjW1zpU0jhTMLhdrJszuKuxU4/hA5+4NA/4JdLB4R0R08TaJby&#10;WciXMyiGO9XXm+UxqshxJuy2N5OcbsZxtX95fjd/wTX+Bn7Q9nNH4o+GfhW6mmzm5trNbS4BPffF&#10;tOfrmviD9oT/AINdfA/iiyuB8MPid4+8BxzBh/Z0moyTWJDDBUBSpUH2B49a9ZY2oo8kW0kepk+Z&#10;UsK39Yhzp26tWt5bO/W5+Lf7cXh3T/Anxf1+HSBp02n2catpEVrF5NuqFRxIVOJlLBiCSTgg5IYZ&#10;8c+Dev3HxC8SDTfiB49uPDfhmOETx6dCjm1lIK4EcMamFG+Ync+3OMZzX6RftAf8GxP7UmpeNNN0&#10;3Tdc0jxd4ZWURC6u/EDtNBGcBiRKF2rhRwpJIAAzgCpv2h/+DXP9oK58Dxt4dt/hZZtptnskTT9R&#10;ulmuto7iQFS3H8OMk816NHFU/Yvnm+bTTv8AeebmldYrEynTioxd2lZKyfS6PL9G+JF18INOs4/h&#10;B461zxEsjO02lDTltZ4Y1UYmMljN5jdcZJGOnNesfCz9qX9pLxl8L9c1X4Y+PvGVn4j8LL9q1LRr&#10;bUfOlt4iDmRrK9gLSpjOG8xz6AnAr4g034beK/2UfGkfgvxbpt1B4q0qTNxDdw827v0cpJ97gAA4&#10;bI6A1avv2z/G37MfjfT/ABJpOoX2k+JtPha2kkLh2NtOskMsLKScISI3CHARt5XHWvmq2aRniuTl&#10;so226+qOrB+0oYe8rSUk1ZrVej338z7n+E//AAcYfGj4u/sv/wDCtdJ1r4f+FfGUNhFaWfjDU5rq&#10;2vTFGuwgQlJ/OuXIUeao/vNsDcr5P8Fv+Cs37Qn7HfxauLrxVcfEDXl1Al3m1DV5NWszu+5LHcAu&#10;u0H70UjEEHG2Nhz8r/Bf9gv4ift7eCPFnxO8KQi5TT9ZezvbW68u3hVvKim3m4klSNGYzHCnGcE5&#10;PNeq/s1fAv4ufD3wD4+bWPDttrngnwvZDWvEFrP4wsY44IYCCWWOK4eWVjnaCFcAEg4Br3KmHjUp&#10;yxEIyVuiV1/wDy6daDqRoylGN3q29fuV3of01fsQftNWn7YX7LXg34jWka248SWC3E0KnIilHyuB&#10;7bgcexr1nNfzVzf8HEGh/B74O6T4b+GH/CyPh3qejweTYQW32FdDtpASxHklZVkQk85hDc/fFe4f&#10;8E4/+Djn9pL43fGDwj4Z8YeF/B2s+H9Z1my0u612LRrhWxcXMcQImglWFGCMzbWizleQBkjy8Hh6&#10;+Ipe0cHG3e1/wvb5nViadOlLkhNSXdX/AFSP3m8uio97f7NFBz8yJqKKKCgooooAKxvGHg+z8a6R&#10;JZ3nmCNhjKPtIrZooA/JX/goD/wb9eKPij8W5fHnwz1bwxqFxMp+16Rq6/ZWuRgjar7JI5Af7r7B&#10;/tDnPxLB/wAGvn7S37UPxbt7fxpF4N+FfguO4Q3t+2oW97cfZ42baLW1tAYwQjn5XaMFsszHpX9I&#10;X3DScH2rn+q0/ae0tqae0ny8t9D+Xz/goV+xz4Z/4J3ftuXnh3w7Z/EyD4O6PYQvYatYRvdStqEl&#10;lHHcTF/lRvnUhkbC/LgZBIPJ/DE+F/ifpfiLT/AP7RFv4YvNcsTp11o/jjSrZba+jLKfnk2mBR97&#10;LMu7Axg1/Un4n8C6H46smh1jSdN1SFuCtzbrL/6EK+cPir/wRS/Zl+Met/2jq3wr0Bbpn815bRDb&#10;eYffYQa9zD5xWpw9nd8trNX007rqebUwNOU/aWV/Q/Ab9nv/AIIf/FL9pP4raLoOk2fgfVrGMS3W&#10;panpg8zTooXYqsjEYhJIBKpGULHB461+zn/BNz/ggR4L/wCCb/xY0jxp4V8beMLi8Wwa21bTL+G2&#10;ls7yVlwZIyELwgE5ADseMFscV9u/CX4N+F/gX4PtfDvhHQtP8P6PZqFjtrSMIowMZJ6sfckmuqHJ&#10;rGpmU5Llh7qtZ+fqdEqMHLmt2/ANjUVJRXDzM2P/2VBLAQItABQABgAIAAAAIQCKFT+YDAEAABUC&#10;AAATAAAAAAAAAAAAAAAAAAAAAABbQ29udGVudF9UeXBlc10ueG1sUEsBAi0AFAAGAAgAAAAhADj9&#10;If/WAAAAlAEAAAsAAAAAAAAAAAAAAAAAPQEAAF9yZWxzLy5yZWxzUEsBAi0AFAAGAAgAAAAhAEoj&#10;9tYCBAAAZAwAAA4AAAAAAAAAAAAAAAAAPAIAAGRycy9lMm9Eb2MueG1sUEsBAi0AFAAGAAgAAAAh&#10;ABmUu8nDAAAApwEAABkAAAAAAAAAAAAAAAAAagYAAGRycy9fcmVscy9lMm9Eb2MueG1sLnJlbHNQ&#10;SwECLQAUAAYACAAAACEAlMOCqN0AAAAJAQAADwAAAAAAAAAAAAAAAABkBwAAZHJzL2Rvd25yZXYu&#10;eG1sUEsBAi0ACgAAAAAAAAAhABq+wgoc+AAAHPgAABUAAAAAAAAAAAAAAAAAbggAAGRycy9tZWRp&#10;YS9pbWFnZTEuanBlZ1BLAQItAAoAAAAAAAAAIQDkQQYUtQsAALULAAAVAAAAAAAAAAAAAAAAAL0A&#10;AQBkcnMvbWVkaWEvaW1hZ2UyLmpwZWdQSwUGAAAAAAcABwDAAQAApQ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www.craenen.com/images/publishers/CalyToys/Pol50_bal_NL.jpg" style="position:absolute;width:29971;height:2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4cfxAAAANoAAAAPAAAAZHJzL2Rvd25yZXYueG1sRI9BawIx&#10;FITvBf9DeAVvNVsFqatRirDqoWDdFrS3x+Y1u3TzsiSprv/eCIUeh5n5hlmsetuKM/nQOFbwPMpA&#10;EFdON2wUfH4UTy8gQkTW2DomBVcKsFoOHhaYa3fhA53LaESCcMhRQR1jl0sZqposhpHriJP37bzF&#10;mKQ3Unu8JLht5TjLptJiw2mhxo7WNVU/5a9V4CfF8es0bcy22NPbcVcauZm9KzV87F/nICL18T/8&#10;195pBWO4X0k3QC5vAAAA//8DAFBLAQItABQABgAIAAAAIQDb4fbL7gAAAIUBAAATAAAAAAAAAAAA&#10;AAAAAAAAAABbQ29udGVudF9UeXBlc10ueG1sUEsBAi0AFAAGAAgAAAAhAFr0LFu/AAAAFQEAAAsA&#10;AAAAAAAAAAAAAAAAHwEAAF9yZWxzLy5yZWxzUEsBAi0AFAAGAAgAAAAhAKjfhx/EAAAA2gAAAA8A&#10;AAAAAAAAAAAAAAAABwIAAGRycy9kb3ducmV2LnhtbFBLBQYAAAAAAwADALcAAAD4AgAAAAA=&#10;">
                  <v:imagedata r:id="rId15" o:title="Pol50_bal_NL"/>
                </v:shape>
                <v:shape id="Picture 4" o:spid="_x0000_s1028" type="#_x0000_t75" alt="https://static.autoblog.nl/images/wp2014/Scuderia-Torro-Rosso-STR9-01.jpg" style="position:absolute;left:2880;top:15434;width:7294;height:4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03wAAAANoAAAAPAAAAZHJzL2Rvd25yZXYueG1sRI/RisIw&#10;FETfBf8hXME3TSvuorWpiKDIvq36AZfm2hSbm9pErX79ZmFhH4eZOcPk69424kGdrx0rSKcJCOLS&#10;6ZorBefTbrIA4QOyxsYxKXiRh3UxHOSYaffkb3ocQyUihH2GCkwIbSalLw1Z9FPXEkfv4jqLIcqu&#10;krrDZ4TbRs6S5FNarDkuGGxpa6i8Hu9WwWm5n793JGu3v3/NW0OHNL05pcajfrMCEagP/+G/9kEr&#10;+IDfK/EGyOIHAAD//wMAUEsBAi0AFAAGAAgAAAAhANvh9svuAAAAhQEAABMAAAAAAAAAAAAAAAAA&#10;AAAAAFtDb250ZW50X1R5cGVzXS54bWxQSwECLQAUAAYACAAAACEAWvQsW78AAAAVAQAACwAAAAAA&#10;AAAAAAAAAAAfAQAAX3JlbHMvLnJlbHNQSwECLQAUAAYACAAAACEAAsstN8AAAADaAAAADwAAAAAA&#10;AAAAAAAAAAAHAgAAZHJzL2Rvd25yZXYueG1sUEsFBgAAAAADAAMAtwAAAPQCAAAAAA==&#10;">
                  <v:imagedata r:id="rId16" o:title="Scuderia-Torro-Rosso-STR9-01" chromakey="white"/>
                </v:shape>
              </v:group>
            </w:pict>
          </mc:Fallback>
        </mc:AlternateContent>
      </w:r>
    </w:p>
    <w:p w14:paraId="12F618CB" w14:textId="77777777" w:rsidR="006C3BE3" w:rsidRPr="00770FBC" w:rsidRDefault="006C3BE3" w:rsidP="006C3BE3">
      <w:pPr>
        <w:rPr>
          <w:sz w:val="28"/>
          <w:szCs w:val="28"/>
          <w:lang w:val="en-GB"/>
        </w:rPr>
      </w:pPr>
    </w:p>
    <w:p w14:paraId="0621E7B6" w14:textId="77777777" w:rsidR="006C3BE3" w:rsidRPr="00770FBC" w:rsidRDefault="006C3BE3" w:rsidP="006C3BE3">
      <w:pPr>
        <w:rPr>
          <w:sz w:val="28"/>
          <w:szCs w:val="28"/>
          <w:lang w:val="en-GB"/>
        </w:rPr>
      </w:pPr>
    </w:p>
    <w:p w14:paraId="5DC2DAED" w14:textId="77777777" w:rsidR="006C3BE3" w:rsidRPr="00770FBC" w:rsidRDefault="006C3BE3" w:rsidP="006C3BE3">
      <w:pPr>
        <w:rPr>
          <w:sz w:val="28"/>
          <w:szCs w:val="28"/>
          <w:lang w:val="en-GB"/>
        </w:rPr>
      </w:pPr>
    </w:p>
    <w:p w14:paraId="17559D94" w14:textId="77777777" w:rsidR="006C3BE3" w:rsidRPr="00770FBC" w:rsidRDefault="006C3BE3" w:rsidP="006C3BE3">
      <w:pPr>
        <w:rPr>
          <w:sz w:val="28"/>
          <w:szCs w:val="28"/>
          <w:lang w:val="en-GB"/>
        </w:rPr>
      </w:pPr>
    </w:p>
    <w:p w14:paraId="4A8AE452" w14:textId="77777777" w:rsidR="006C3BE3" w:rsidRPr="00770FBC" w:rsidRDefault="006C3BE3" w:rsidP="006C3BE3">
      <w:pPr>
        <w:rPr>
          <w:sz w:val="28"/>
          <w:szCs w:val="28"/>
          <w:lang w:val="en-GB"/>
        </w:rPr>
      </w:pPr>
    </w:p>
    <w:p w14:paraId="4D660869" w14:textId="77777777" w:rsidR="006C3BE3" w:rsidRPr="00770FBC" w:rsidRDefault="006C3BE3" w:rsidP="006C3BE3">
      <w:pPr>
        <w:rPr>
          <w:sz w:val="28"/>
          <w:szCs w:val="28"/>
          <w:lang w:val="en-GB"/>
        </w:rPr>
      </w:pPr>
    </w:p>
    <w:p w14:paraId="5E5D9031" w14:textId="77777777" w:rsidR="006C3BE3" w:rsidRPr="00770FBC" w:rsidRDefault="006C3BE3" w:rsidP="006C3BE3">
      <w:pPr>
        <w:rPr>
          <w:sz w:val="28"/>
          <w:szCs w:val="28"/>
          <w:lang w:val="en-GB"/>
        </w:rPr>
      </w:pPr>
    </w:p>
    <w:p w14:paraId="38C82992" w14:textId="09FD45E9" w:rsidR="006C3BE3" w:rsidRPr="00770FBC" w:rsidRDefault="006C3BE3" w:rsidP="006C3BE3">
      <w:pPr>
        <w:rPr>
          <w:sz w:val="24"/>
          <w:lang w:val="en-GB"/>
        </w:rPr>
      </w:pPr>
      <w:r w:rsidRPr="00770FBC">
        <w:rPr>
          <w:sz w:val="32"/>
          <w:szCs w:val="28"/>
          <w:lang w:val="en-GB"/>
        </w:rPr>
        <w:t xml:space="preserve">In </w:t>
      </w:r>
      <w:r w:rsidR="009224D9">
        <w:rPr>
          <w:sz w:val="32"/>
          <w:szCs w:val="28"/>
          <w:lang w:val="en-GB"/>
        </w:rPr>
        <w:t>how many days (24 hours) would</w:t>
      </w:r>
      <w:r w:rsidRPr="00770FBC">
        <w:rPr>
          <w:sz w:val="32"/>
          <w:szCs w:val="28"/>
          <w:lang w:val="en-GB"/>
        </w:rPr>
        <w:t xml:space="preserve"> Max Verstappen </w:t>
      </w:r>
      <w:r w:rsidR="009224D9">
        <w:rPr>
          <w:sz w:val="32"/>
          <w:szCs w:val="28"/>
          <w:lang w:val="en-GB"/>
        </w:rPr>
        <w:t xml:space="preserve">drive around the equator in his Formula </w:t>
      </w:r>
      <w:r w:rsidRPr="00770FBC">
        <w:rPr>
          <w:sz w:val="32"/>
          <w:szCs w:val="28"/>
          <w:lang w:val="en-GB"/>
        </w:rPr>
        <w:t>1</w:t>
      </w:r>
      <w:r w:rsidR="009224D9">
        <w:rPr>
          <w:sz w:val="32"/>
          <w:szCs w:val="28"/>
          <w:lang w:val="en-GB"/>
        </w:rPr>
        <w:t xml:space="preserve"> car without stopping? Assume there are no corners and take the average speed he reaches on the straight on an F1 racetrack. Be sure you can explain your answer, and let the jury judge it.</w:t>
      </w:r>
    </w:p>
    <w:p w14:paraId="4C44F15B" w14:textId="6954434F" w:rsidR="004F5B08" w:rsidRPr="00770FBC" w:rsidRDefault="004F5B08" w:rsidP="004F5B08">
      <w:pPr>
        <w:jc w:val="center"/>
        <w:rPr>
          <w:sz w:val="400"/>
          <w:szCs w:val="400"/>
          <w:lang w:val="en-GB"/>
        </w:rPr>
      </w:pPr>
      <w:r w:rsidRPr="00770FBC">
        <w:rPr>
          <w:sz w:val="400"/>
          <w:szCs w:val="400"/>
          <w:lang w:val="en-GB"/>
        </w:rPr>
        <w:lastRenderedPageBreak/>
        <w:t>8</w:t>
      </w:r>
    </w:p>
    <w:p w14:paraId="51BC9A01" w14:textId="52286B64" w:rsidR="00AE7986" w:rsidRPr="00770FBC" w:rsidRDefault="009224D9" w:rsidP="009224D9">
      <w:pPr>
        <w:jc w:val="center"/>
        <w:rPr>
          <w:sz w:val="28"/>
          <w:szCs w:val="28"/>
          <w:lang w:val="en-GB"/>
        </w:rPr>
      </w:pPr>
      <w:r>
        <w:rPr>
          <w:sz w:val="144"/>
          <w:lang w:val="en-GB"/>
        </w:rPr>
        <w:t>Making the distance</w:t>
      </w:r>
    </w:p>
    <w:p w14:paraId="08231056" w14:textId="77777777" w:rsidR="004F5B08" w:rsidRPr="00770FBC" w:rsidRDefault="004F5B08" w:rsidP="00AE7986">
      <w:pPr>
        <w:rPr>
          <w:sz w:val="28"/>
          <w:szCs w:val="28"/>
          <w:lang w:val="en-GB"/>
        </w:rPr>
      </w:pPr>
    </w:p>
    <w:p w14:paraId="44366AEA" w14:textId="77777777" w:rsidR="004F5B08" w:rsidRPr="00770FBC" w:rsidRDefault="004F5B08" w:rsidP="00AE7986">
      <w:pPr>
        <w:rPr>
          <w:sz w:val="28"/>
          <w:szCs w:val="28"/>
          <w:lang w:val="en-GB"/>
        </w:rPr>
      </w:pPr>
    </w:p>
    <w:p w14:paraId="76B06B45" w14:textId="77777777" w:rsidR="004F5B08" w:rsidRPr="00770FBC" w:rsidRDefault="004F5B08" w:rsidP="00AE7986">
      <w:pPr>
        <w:rPr>
          <w:sz w:val="28"/>
          <w:szCs w:val="28"/>
          <w:lang w:val="en-GB"/>
        </w:rPr>
      </w:pPr>
    </w:p>
    <w:p w14:paraId="399045DB" w14:textId="00E27BDC" w:rsidR="004F5B08" w:rsidRPr="00770FBC" w:rsidRDefault="009224D9" w:rsidP="00443328">
      <w:pPr>
        <w:ind w:left="708"/>
        <w:rPr>
          <w:sz w:val="32"/>
          <w:lang w:val="en-GB"/>
        </w:rPr>
      </w:pPr>
      <w:r>
        <w:rPr>
          <w:sz w:val="32"/>
          <w:lang w:val="en-GB"/>
        </w:rPr>
        <w:t>Needed</w:t>
      </w:r>
      <w:r w:rsidR="004F5B08" w:rsidRPr="00770FBC">
        <w:rPr>
          <w:sz w:val="32"/>
          <w:lang w:val="en-GB"/>
        </w:rPr>
        <w:t>: all</w:t>
      </w:r>
      <w:r>
        <w:rPr>
          <w:sz w:val="32"/>
          <w:lang w:val="en-GB"/>
        </w:rPr>
        <w:t xml:space="preserve"> kinds of objects and/or clothing</w:t>
      </w:r>
    </w:p>
    <w:p w14:paraId="6ED4ACCF" w14:textId="77777777" w:rsidR="004F5B08" w:rsidRPr="00770FBC" w:rsidRDefault="004F5B08" w:rsidP="00443328">
      <w:pPr>
        <w:ind w:left="708"/>
        <w:rPr>
          <w:sz w:val="32"/>
          <w:lang w:val="en-GB"/>
        </w:rPr>
      </w:pPr>
    </w:p>
    <w:p w14:paraId="6FF681A0" w14:textId="6E8003AC" w:rsidR="004F5B08" w:rsidRPr="00770FBC" w:rsidRDefault="009224D9" w:rsidP="00443328">
      <w:pPr>
        <w:ind w:left="708"/>
        <w:rPr>
          <w:sz w:val="32"/>
          <w:lang w:val="en-GB"/>
        </w:rPr>
      </w:pPr>
      <w:r>
        <w:rPr>
          <w:sz w:val="32"/>
          <w:lang w:val="en-GB"/>
        </w:rPr>
        <w:t>Using objects from the room (do not take them from the other assignments) and/or your own things, make a distance of 5 metres</w:t>
      </w:r>
      <w:r w:rsidR="004F5B08" w:rsidRPr="00770FBC">
        <w:rPr>
          <w:sz w:val="32"/>
          <w:lang w:val="en-GB"/>
        </w:rPr>
        <w:t>.</w:t>
      </w:r>
    </w:p>
    <w:p w14:paraId="5ED7BDB3" w14:textId="77777777" w:rsidR="004F5B08" w:rsidRPr="00770FBC" w:rsidRDefault="004F5B08" w:rsidP="00443328">
      <w:pPr>
        <w:ind w:left="708"/>
        <w:rPr>
          <w:sz w:val="32"/>
          <w:lang w:val="en-GB"/>
        </w:rPr>
      </w:pPr>
    </w:p>
    <w:p w14:paraId="20E30B18" w14:textId="3A05DA0C" w:rsidR="000B7E30" w:rsidRPr="00770FBC" w:rsidRDefault="00551157" w:rsidP="009224D9">
      <w:pPr>
        <w:ind w:left="708"/>
        <w:rPr>
          <w:sz w:val="32"/>
          <w:lang w:val="en-GB"/>
        </w:rPr>
      </w:pPr>
      <w:r>
        <w:rPr>
          <w:sz w:val="28"/>
          <w:lang w:val="en-GB"/>
        </w:rPr>
        <w:t>L</w:t>
      </w:r>
      <w:r w:rsidRPr="00923082">
        <w:rPr>
          <w:sz w:val="28"/>
          <w:lang w:val="en-GB"/>
        </w:rPr>
        <w:t>et the ju</w:t>
      </w:r>
      <w:r>
        <w:rPr>
          <w:sz w:val="28"/>
          <w:lang w:val="en-GB"/>
        </w:rPr>
        <w:t>ry judge your answer.</w:t>
      </w:r>
      <w:r w:rsidR="009224D9">
        <w:rPr>
          <w:sz w:val="28"/>
          <w:lang w:val="en-GB"/>
        </w:rPr>
        <w:t xml:space="preserve"> The jury will give points for the quality and originality of the result</w:t>
      </w:r>
      <w:r w:rsidR="004F5B08" w:rsidRPr="00770FBC">
        <w:rPr>
          <w:sz w:val="32"/>
          <w:lang w:val="en-GB"/>
        </w:rPr>
        <w:t>.</w:t>
      </w:r>
    </w:p>
    <w:p w14:paraId="23E78334" w14:textId="77777777" w:rsidR="000B7E30" w:rsidRPr="00770FBC" w:rsidRDefault="000B7E30" w:rsidP="00443328">
      <w:pPr>
        <w:ind w:left="708"/>
        <w:rPr>
          <w:sz w:val="32"/>
          <w:lang w:val="en-GB"/>
        </w:rPr>
      </w:pPr>
      <w:r w:rsidRPr="00770FBC">
        <w:rPr>
          <w:sz w:val="32"/>
          <w:lang w:val="en-GB"/>
        </w:rPr>
        <w:br w:type="page"/>
      </w:r>
    </w:p>
    <w:p w14:paraId="31E972E8" w14:textId="77777777" w:rsidR="004F5B08" w:rsidRPr="00770FBC" w:rsidRDefault="004F5B08" w:rsidP="004F5B08">
      <w:pPr>
        <w:rPr>
          <w:sz w:val="28"/>
          <w:lang w:val="en-GB"/>
        </w:rPr>
      </w:pPr>
    </w:p>
    <w:p w14:paraId="7C4DA5D4" w14:textId="1E21FE5C" w:rsidR="000B7E30" w:rsidRPr="00770FBC" w:rsidRDefault="000B7E30" w:rsidP="000B7E30">
      <w:pPr>
        <w:jc w:val="center"/>
        <w:rPr>
          <w:sz w:val="400"/>
          <w:szCs w:val="400"/>
          <w:lang w:val="en-GB"/>
        </w:rPr>
      </w:pPr>
      <w:r w:rsidRPr="00770FBC">
        <w:rPr>
          <w:sz w:val="400"/>
          <w:szCs w:val="400"/>
          <w:lang w:val="en-GB"/>
        </w:rPr>
        <w:t>9</w:t>
      </w:r>
    </w:p>
    <w:p w14:paraId="2FCA5BD3" w14:textId="040F9F38" w:rsidR="000B7E30" w:rsidRPr="00770FBC" w:rsidRDefault="000B7E30" w:rsidP="000B7E30">
      <w:pPr>
        <w:jc w:val="center"/>
        <w:rPr>
          <w:color w:val="FF0000"/>
          <w:sz w:val="144"/>
          <w:szCs w:val="144"/>
          <w:lang w:val="en-GB"/>
        </w:rPr>
      </w:pPr>
      <w:r w:rsidRPr="00770FBC">
        <w:rPr>
          <w:sz w:val="144"/>
          <w:szCs w:val="144"/>
          <w:lang w:val="en-GB"/>
        </w:rPr>
        <w:t>Brommmers kiek’n</w:t>
      </w:r>
    </w:p>
    <w:p w14:paraId="11FB5887" w14:textId="77777777" w:rsidR="008C4EB3" w:rsidRPr="00770FBC" w:rsidRDefault="008C4EB3" w:rsidP="008C4EB3">
      <w:pPr>
        <w:rPr>
          <w:sz w:val="32"/>
          <w:lang w:val="en-GB"/>
        </w:rPr>
      </w:pPr>
      <w:r w:rsidRPr="00770FBC">
        <w:rPr>
          <w:sz w:val="32"/>
          <w:lang w:val="en-GB"/>
        </w:rPr>
        <w:t>N</w:t>
      </w:r>
      <w:r>
        <w:rPr>
          <w:sz w:val="32"/>
          <w:lang w:val="en-GB"/>
        </w:rPr>
        <w:t>eeded: pen and paper</w:t>
      </w:r>
    </w:p>
    <w:p w14:paraId="7B2118CF" w14:textId="0D7B03B9" w:rsidR="000B7E30" w:rsidRPr="00770FBC" w:rsidRDefault="008C4EB3" w:rsidP="000B7E30">
      <w:pPr>
        <w:rPr>
          <w:sz w:val="32"/>
          <w:lang w:val="en-GB"/>
        </w:rPr>
      </w:pPr>
      <w:r>
        <w:rPr>
          <w:sz w:val="32"/>
          <w:lang w:val="en-GB"/>
        </w:rPr>
        <w:t>The</w:t>
      </w:r>
      <w:r w:rsidR="000B7E30" w:rsidRPr="00770FBC">
        <w:rPr>
          <w:sz w:val="32"/>
          <w:lang w:val="en-GB"/>
        </w:rPr>
        <w:t xml:space="preserve"> documenta</w:t>
      </w:r>
      <w:r>
        <w:rPr>
          <w:sz w:val="32"/>
          <w:lang w:val="en-GB"/>
        </w:rPr>
        <w:t>ry</w:t>
      </w:r>
      <w:r w:rsidR="000B7E30" w:rsidRPr="00770FBC">
        <w:rPr>
          <w:sz w:val="32"/>
          <w:lang w:val="en-GB"/>
        </w:rPr>
        <w:t xml:space="preserve"> </w:t>
      </w:r>
      <w:r w:rsidR="000B7E30" w:rsidRPr="00770FBC">
        <w:rPr>
          <w:i/>
          <w:sz w:val="32"/>
          <w:lang w:val="en-GB"/>
        </w:rPr>
        <w:t>Brommers kiek’n</w:t>
      </w:r>
      <w:r w:rsidR="000B7E30" w:rsidRPr="00770FBC">
        <w:rPr>
          <w:sz w:val="32"/>
          <w:lang w:val="en-GB"/>
        </w:rPr>
        <w:t xml:space="preserve"> </w:t>
      </w:r>
      <w:r>
        <w:rPr>
          <w:sz w:val="32"/>
          <w:lang w:val="en-GB"/>
        </w:rPr>
        <w:t>shows the annual Easter bonfire competition between</w:t>
      </w:r>
      <w:r w:rsidR="000B7E30" w:rsidRPr="00770FBC">
        <w:rPr>
          <w:sz w:val="32"/>
          <w:lang w:val="en-GB"/>
        </w:rPr>
        <w:t xml:space="preserve"> Espelo </w:t>
      </w:r>
      <w:r>
        <w:rPr>
          <w:sz w:val="32"/>
          <w:lang w:val="en-GB"/>
        </w:rPr>
        <w:t>and</w:t>
      </w:r>
      <w:r w:rsidR="000B7E30" w:rsidRPr="00770FBC">
        <w:rPr>
          <w:sz w:val="32"/>
          <w:lang w:val="en-GB"/>
        </w:rPr>
        <w:t xml:space="preserve"> Dijkerhoek. </w:t>
      </w:r>
      <w:r>
        <w:rPr>
          <w:sz w:val="32"/>
          <w:lang w:val="en-GB"/>
        </w:rPr>
        <w:t xml:space="preserve">The below Dijkerhoek hill won second place in </w:t>
      </w:r>
      <w:r w:rsidR="000B7E30" w:rsidRPr="00770FBC">
        <w:rPr>
          <w:sz w:val="32"/>
          <w:lang w:val="en-GB"/>
        </w:rPr>
        <w:t xml:space="preserve">2015. </w:t>
      </w:r>
      <w:r>
        <w:rPr>
          <w:sz w:val="32"/>
          <w:lang w:val="en-GB"/>
        </w:rPr>
        <w:t>The volume of the hill determines the winner. What is the volume of this hill</w:t>
      </w:r>
      <w:r w:rsidR="000B7E30" w:rsidRPr="00770FBC">
        <w:rPr>
          <w:sz w:val="32"/>
          <w:lang w:val="en-GB"/>
        </w:rPr>
        <w:t>?</w:t>
      </w:r>
      <w:r>
        <w:rPr>
          <w:sz w:val="32"/>
          <w:lang w:val="en-GB"/>
        </w:rPr>
        <w:t xml:space="preserve"> Let the jury judge your answer and be sure you can explain it well</w:t>
      </w:r>
      <w:r w:rsidR="000B7E30" w:rsidRPr="00770FBC">
        <w:rPr>
          <w:sz w:val="32"/>
          <w:lang w:val="en-GB"/>
        </w:rPr>
        <w:t>.</w:t>
      </w:r>
    </w:p>
    <w:p w14:paraId="3FC1ADE4" w14:textId="59E378F5" w:rsidR="000B7E30" w:rsidRPr="00770FBC" w:rsidRDefault="000B7E30" w:rsidP="000B7E30">
      <w:pPr>
        <w:rPr>
          <w:lang w:val="en-GB"/>
        </w:rPr>
      </w:pPr>
      <w:r w:rsidRPr="00770FBC">
        <w:rPr>
          <w:noProof/>
          <w:lang w:val="en-GB"/>
        </w:rPr>
        <mc:AlternateContent>
          <mc:Choice Requires="wps">
            <w:drawing>
              <wp:anchor distT="0" distB="0" distL="114300" distR="114300" simplePos="0" relativeHeight="251709440" behindDoc="0" locked="0" layoutInCell="1" allowOverlap="1" wp14:anchorId="1DB77B0F" wp14:editId="73F1BDA8">
                <wp:simplePos x="0" y="0"/>
                <wp:positionH relativeFrom="column">
                  <wp:posOffset>829420</wp:posOffset>
                </wp:positionH>
                <wp:positionV relativeFrom="paragraph">
                  <wp:posOffset>19685</wp:posOffset>
                </wp:positionV>
                <wp:extent cx="4140200" cy="2387600"/>
                <wp:effectExtent l="0" t="0" r="0"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2387600"/>
                        </a:xfrm>
                        <a:prstGeom prst="rect">
                          <a:avLst/>
                        </a:prstGeom>
                        <a:solidFill>
                          <a:srgbClr val="FFFFFF"/>
                        </a:solidFill>
                        <a:ln w="9525">
                          <a:noFill/>
                          <a:miter lim="800000"/>
                          <a:headEnd/>
                          <a:tailEnd/>
                        </a:ln>
                      </wps:spPr>
                      <wps:txbx>
                        <w:txbxContent>
                          <w:p w14:paraId="24DD3DFE" w14:textId="77777777" w:rsidR="000B7E30" w:rsidRDefault="000B7E30" w:rsidP="000B7E30">
                            <w:r>
                              <w:rPr>
                                <w:noProof/>
                                <w:lang w:val="en-US"/>
                              </w:rPr>
                              <w:drawing>
                                <wp:inline distT="0" distB="0" distL="0" distR="0" wp14:anchorId="56A00F24" wp14:editId="7F34EFD0">
                                  <wp:extent cx="3824577" cy="2151168"/>
                                  <wp:effectExtent l="0" t="0" r="5080" b="1905"/>
                                  <wp:docPr id="14" name="Afbeelding 14" descr="Afbeeldingsresultaat voor dijkerhoek espelo grootte paasvuur uitslag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ijkerhoek espelo grootte paasvuur uitslag 20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7254" cy="21526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77B0F" id="_x0000_s1029" type="#_x0000_t202" style="position:absolute;margin-left:65.3pt;margin-top:1.55pt;width:326pt;height:1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5dJQIAACQEAAAOAAAAZHJzL2Uyb0RvYy54bWysU81u2zAMvg/YOwi6L3acpE2NOEWXLsOA&#10;7gdo9wC0LMdCZNGTlNjd04+S0zTbbsN0EEiR/ER+JFe3Q6vZUVqn0BR8Okk5k0Zgpcyu4N+ftu+W&#10;nDkPpgKNRhb8WTp+u377ZtV3ucywQV1JywjEuLzvCt543+VJ4kQjW3AT7KQhY422BU+q3SWVhZ7Q&#10;W51kaXqV9GirzqKQztHr/Wjk64hf11L4r3XtpGe64JSbj7eNdxnuZL2CfGeha5Q4pQH/kEULytCn&#10;Z6h78MAOVv0F1Sph0WHtJwLbBOtaCRlroGqm6R/VPDbQyVgLkeO6M03u/8GKL8dvlqmKejfjzEBL&#10;PXqSe+ePsGdZoKfvXE5ejx35+eE9DuQaS3XdA4q9YwY3DZidvLMW+0ZCRelNQ2RyETriuABS9p+x&#10;om/g4DECDbVtA3fEBiN0atPzuTVy8EzQ43w6T6nfnAmyZbPl9RUp4Q/IX8I76/xHiS0LQsEt9T7C&#10;w/HB+dH1xSX85lCraqu0jordlRtt2RFoTrbxnNB/c9OG9QW/WWSLiGwwxBM05K3yNMdatQVfpuGE&#10;cMgDHR9MFWUPSo8yJa3NiZ9AyUiOH8ohdmIWYgN3JVbPRJjFcWxpzUho0P7krKeRLbj7cQArOdOf&#10;DJF+M53Pw4xHZb64zkixl5by0gJGEFTBPWejuPFxL0LaBu+oObWKtL1mckqZRjESf1qbMOuXevR6&#10;Xe71LwAAAP//AwBQSwMEFAAGAAgAAAAhAB8EG3zcAAAACQEAAA8AAABkcnMvZG93bnJldi54bWxM&#10;j9FOg0AQRd9N/IfNmPhi7EKr0CJLoyaavrb2AwaYApGdJey20L93fNLHk3tz50y+nW2vLjT6zrGB&#10;eBGBIq5c3XFj4Pj18bgG5QNyjb1jMnAlD9vi9ibHrHYT7+lyCI2SEfYZGmhDGDKtfdWSRb9wA7Fk&#10;JzdaDIJjo+sRJxm3vV5GUaItdiwXWhzovaXq+3C2Bk676eF5M5Wf4Zjun5I37NLSXY25v5tfX0AF&#10;msNfGX71RR0KcSrdmWuveuFVlEjVwCoGJXm6XgqXwukmBl3k+v8HxQ8AAAD//wMAUEsBAi0AFAAG&#10;AAgAAAAhALaDOJL+AAAA4QEAABMAAAAAAAAAAAAAAAAAAAAAAFtDb250ZW50X1R5cGVzXS54bWxQ&#10;SwECLQAUAAYACAAAACEAOP0h/9YAAACUAQAACwAAAAAAAAAAAAAAAAAvAQAAX3JlbHMvLnJlbHNQ&#10;SwECLQAUAAYACAAAACEAIjXOXSUCAAAkBAAADgAAAAAAAAAAAAAAAAAuAgAAZHJzL2Uyb0RvYy54&#10;bWxQSwECLQAUAAYACAAAACEAHwQbfNwAAAAJAQAADwAAAAAAAAAAAAAAAAB/BAAAZHJzL2Rvd25y&#10;ZXYueG1sUEsFBgAAAAAEAAQA8wAAAIgFAAAAAA==&#10;" stroked="f">
                <v:textbox>
                  <w:txbxContent>
                    <w:p w14:paraId="24DD3DFE" w14:textId="77777777" w:rsidR="000B7E30" w:rsidRDefault="000B7E30" w:rsidP="000B7E30">
                      <w:r>
                        <w:rPr>
                          <w:noProof/>
                          <w:lang w:val="en-US"/>
                        </w:rPr>
                        <w:drawing>
                          <wp:inline distT="0" distB="0" distL="0" distR="0" wp14:anchorId="56A00F24" wp14:editId="7F34EFD0">
                            <wp:extent cx="3824577" cy="2151168"/>
                            <wp:effectExtent l="0" t="0" r="5080" b="1905"/>
                            <wp:docPr id="14" name="Afbeelding 14" descr="Afbeeldingsresultaat voor dijkerhoek espelo grootte paasvuur uitslag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ijkerhoek espelo grootte paasvuur uitslag 20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7254" cy="2152674"/>
                                    </a:xfrm>
                                    <a:prstGeom prst="rect">
                                      <a:avLst/>
                                    </a:prstGeom>
                                    <a:noFill/>
                                    <a:ln>
                                      <a:noFill/>
                                    </a:ln>
                                  </pic:spPr>
                                </pic:pic>
                              </a:graphicData>
                            </a:graphic>
                          </wp:inline>
                        </w:drawing>
                      </w:r>
                    </w:p>
                  </w:txbxContent>
                </v:textbox>
              </v:shape>
            </w:pict>
          </mc:Fallback>
        </mc:AlternateContent>
      </w:r>
    </w:p>
    <w:p w14:paraId="0438E4DD" w14:textId="7857C312" w:rsidR="000B7E30" w:rsidRPr="00770FBC" w:rsidRDefault="000B7E30" w:rsidP="000B7E30">
      <w:pPr>
        <w:rPr>
          <w:lang w:val="en-GB"/>
        </w:rPr>
      </w:pPr>
    </w:p>
    <w:p w14:paraId="15B0AE61" w14:textId="77777777" w:rsidR="000B7E30" w:rsidRPr="00770FBC" w:rsidRDefault="000B7E30" w:rsidP="000B7E30">
      <w:pPr>
        <w:rPr>
          <w:lang w:val="en-GB"/>
        </w:rPr>
      </w:pPr>
    </w:p>
    <w:p w14:paraId="361E8CA4" w14:textId="77777777" w:rsidR="000B7E30" w:rsidRPr="00770FBC" w:rsidRDefault="000B7E30" w:rsidP="000B7E30">
      <w:pPr>
        <w:rPr>
          <w:lang w:val="en-GB"/>
        </w:rPr>
      </w:pPr>
    </w:p>
    <w:p w14:paraId="4D063B68" w14:textId="77777777" w:rsidR="000B7E30" w:rsidRPr="00770FBC" w:rsidRDefault="000B7E30" w:rsidP="000B7E30">
      <w:pPr>
        <w:rPr>
          <w:lang w:val="en-GB"/>
        </w:rPr>
      </w:pPr>
    </w:p>
    <w:p w14:paraId="0321D7BB" w14:textId="77777777" w:rsidR="000B7E30" w:rsidRPr="00770FBC" w:rsidRDefault="000B7E30" w:rsidP="000B7E30">
      <w:pPr>
        <w:rPr>
          <w:lang w:val="en-GB"/>
        </w:rPr>
      </w:pPr>
    </w:p>
    <w:p w14:paraId="445DD755" w14:textId="77777777" w:rsidR="000B7E30" w:rsidRPr="00770FBC" w:rsidRDefault="000B7E30" w:rsidP="000B7E30">
      <w:pPr>
        <w:rPr>
          <w:lang w:val="en-GB"/>
        </w:rPr>
      </w:pPr>
    </w:p>
    <w:p w14:paraId="5F1AACC6" w14:textId="77777777" w:rsidR="000B7E30" w:rsidRPr="00770FBC" w:rsidRDefault="000B7E30" w:rsidP="000B7E30">
      <w:pPr>
        <w:rPr>
          <w:lang w:val="en-GB"/>
        </w:rPr>
      </w:pPr>
    </w:p>
    <w:p w14:paraId="1D63110E" w14:textId="77777777" w:rsidR="000B7E30" w:rsidRPr="00770FBC" w:rsidRDefault="000B7E30" w:rsidP="000B7E30">
      <w:pPr>
        <w:rPr>
          <w:lang w:val="en-GB"/>
        </w:rPr>
      </w:pPr>
    </w:p>
    <w:p w14:paraId="7C9219DA" w14:textId="77777777" w:rsidR="000B7E30" w:rsidRPr="00770FBC" w:rsidRDefault="000B7E30" w:rsidP="000B7E30">
      <w:pPr>
        <w:rPr>
          <w:lang w:val="en-GB"/>
        </w:rPr>
      </w:pPr>
    </w:p>
    <w:p w14:paraId="163DF4E9" w14:textId="1E6858FE" w:rsidR="000B7E30" w:rsidRPr="00770FBC" w:rsidRDefault="000B7E30" w:rsidP="000B7E30">
      <w:pPr>
        <w:jc w:val="center"/>
        <w:rPr>
          <w:sz w:val="400"/>
          <w:szCs w:val="400"/>
          <w:lang w:val="en-GB"/>
        </w:rPr>
      </w:pPr>
      <w:r w:rsidRPr="00770FBC">
        <w:rPr>
          <w:sz w:val="400"/>
          <w:szCs w:val="400"/>
          <w:lang w:val="en-GB"/>
        </w:rPr>
        <w:lastRenderedPageBreak/>
        <w:t>10</w:t>
      </w:r>
    </w:p>
    <w:p w14:paraId="61E954C7" w14:textId="560A6CAE" w:rsidR="000B7E30" w:rsidRPr="00770FBC" w:rsidRDefault="008C4EB3" w:rsidP="000B7E30">
      <w:pPr>
        <w:jc w:val="center"/>
        <w:rPr>
          <w:color w:val="FF0000"/>
          <w:sz w:val="144"/>
          <w:szCs w:val="144"/>
          <w:lang w:val="en-GB"/>
        </w:rPr>
      </w:pPr>
      <w:r>
        <w:rPr>
          <w:sz w:val="144"/>
          <w:szCs w:val="144"/>
          <w:lang w:val="en-GB"/>
        </w:rPr>
        <w:t>Growing</w:t>
      </w:r>
    </w:p>
    <w:p w14:paraId="0BF6C340" w14:textId="77777777" w:rsidR="000B7E30" w:rsidRPr="00770FBC" w:rsidRDefault="000B7E30" w:rsidP="000B7E30">
      <w:pPr>
        <w:rPr>
          <w:lang w:val="en-GB"/>
        </w:rPr>
      </w:pPr>
    </w:p>
    <w:p w14:paraId="14AD15E4" w14:textId="77777777" w:rsidR="000B7E30" w:rsidRPr="00770FBC" w:rsidRDefault="000B7E30" w:rsidP="000B7E30">
      <w:pPr>
        <w:rPr>
          <w:lang w:val="en-GB"/>
        </w:rPr>
      </w:pPr>
    </w:p>
    <w:p w14:paraId="5BA8C6DC" w14:textId="200BA0E2" w:rsidR="009A6914" w:rsidRPr="00770FBC" w:rsidRDefault="009A6914" w:rsidP="009A6914">
      <w:pPr>
        <w:rPr>
          <w:sz w:val="32"/>
          <w:lang w:val="en-GB"/>
        </w:rPr>
      </w:pPr>
      <w:r w:rsidRPr="00770FBC">
        <w:rPr>
          <w:sz w:val="32"/>
          <w:lang w:val="en-GB"/>
        </w:rPr>
        <w:t>N</w:t>
      </w:r>
      <w:r w:rsidR="008C4EB3">
        <w:rPr>
          <w:sz w:val="32"/>
          <w:lang w:val="en-GB"/>
        </w:rPr>
        <w:t>eeded: pen and paper</w:t>
      </w:r>
    </w:p>
    <w:p w14:paraId="74E1D3EA" w14:textId="77777777" w:rsidR="009A6914" w:rsidRPr="00770FBC" w:rsidRDefault="009A6914" w:rsidP="009A6914">
      <w:pPr>
        <w:rPr>
          <w:lang w:val="en-GB"/>
        </w:rPr>
      </w:pPr>
    </w:p>
    <w:p w14:paraId="168BAABA" w14:textId="77777777" w:rsidR="009A6914" w:rsidRPr="00770FBC" w:rsidRDefault="009A6914" w:rsidP="009A6914">
      <w:pPr>
        <w:rPr>
          <w:lang w:val="en-GB"/>
        </w:rPr>
      </w:pPr>
      <w:r w:rsidRPr="00770FBC">
        <w:rPr>
          <w:noProof/>
          <w:lang w:val="en-GB"/>
        </w:rPr>
        <mc:AlternateContent>
          <mc:Choice Requires="wpg">
            <w:drawing>
              <wp:anchor distT="0" distB="0" distL="114300" distR="114300" simplePos="0" relativeHeight="251711488" behindDoc="0" locked="0" layoutInCell="1" allowOverlap="1" wp14:anchorId="675A48A8" wp14:editId="0DA24846">
                <wp:simplePos x="0" y="0"/>
                <wp:positionH relativeFrom="column">
                  <wp:posOffset>-29845</wp:posOffset>
                </wp:positionH>
                <wp:positionV relativeFrom="paragraph">
                  <wp:posOffset>43180</wp:posOffset>
                </wp:positionV>
                <wp:extent cx="4648200" cy="2470150"/>
                <wp:effectExtent l="0" t="0" r="0" b="6350"/>
                <wp:wrapNone/>
                <wp:docPr id="23" name="Groep 23"/>
                <wp:cNvGraphicFramePr/>
                <a:graphic xmlns:a="http://schemas.openxmlformats.org/drawingml/2006/main">
                  <a:graphicData uri="http://schemas.microsoft.com/office/word/2010/wordprocessingGroup">
                    <wpg:wgp>
                      <wpg:cNvGrpSpPr/>
                      <wpg:grpSpPr>
                        <a:xfrm>
                          <a:off x="0" y="0"/>
                          <a:ext cx="4648200" cy="2470150"/>
                          <a:chOff x="0" y="0"/>
                          <a:chExt cx="4648200" cy="2470150"/>
                        </a:xfrm>
                      </wpg:grpSpPr>
                      <wps:wsp>
                        <wps:cNvPr id="15" name="Tekstvak 2"/>
                        <wps:cNvSpPr txBox="1">
                          <a:spLocks noChangeArrowheads="1"/>
                        </wps:cNvSpPr>
                        <wps:spPr bwMode="auto">
                          <a:xfrm>
                            <a:off x="0" y="0"/>
                            <a:ext cx="2305050" cy="1263650"/>
                          </a:xfrm>
                          <a:prstGeom prst="rect">
                            <a:avLst/>
                          </a:prstGeom>
                          <a:solidFill>
                            <a:srgbClr val="FFFFFF"/>
                          </a:solidFill>
                          <a:ln w="9525">
                            <a:noFill/>
                            <a:miter lim="800000"/>
                            <a:headEnd/>
                            <a:tailEnd/>
                          </a:ln>
                        </wps:spPr>
                        <wps:txbx>
                          <w:txbxContent>
                            <w:p w14:paraId="192CE6EA" w14:textId="77777777" w:rsidR="009A6914" w:rsidRDefault="009A6914" w:rsidP="009A6914">
                              <w:r>
                                <w:rPr>
                                  <w:noProof/>
                                  <w:lang w:val="en-US"/>
                                </w:rPr>
                                <w:drawing>
                                  <wp:inline distT="0" distB="0" distL="0" distR="0" wp14:anchorId="6AA36A75" wp14:editId="1A380756">
                                    <wp:extent cx="2109470" cy="1161615"/>
                                    <wp:effectExtent l="0" t="0" r="5080" b="635"/>
                                    <wp:docPr id="16" name="Afbeelding 16" descr="https://www.wellnessacademie.com/wp-content/uploads/2016/05/lange-nagels-toetsenb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llnessacademie.com/wp-content/uploads/2016/05/lange-nagels-toetsenbord.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9470" cy="1161615"/>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21" name="Tekstvak 2"/>
                        <wps:cNvSpPr txBox="1">
                          <a:spLocks noChangeArrowheads="1"/>
                        </wps:cNvSpPr>
                        <wps:spPr bwMode="auto">
                          <a:xfrm>
                            <a:off x="2717800" y="0"/>
                            <a:ext cx="1930400" cy="2470150"/>
                          </a:xfrm>
                          <a:prstGeom prst="rect">
                            <a:avLst/>
                          </a:prstGeom>
                          <a:solidFill>
                            <a:srgbClr val="FFFFFF"/>
                          </a:solidFill>
                          <a:ln w="9525">
                            <a:noFill/>
                            <a:miter lim="800000"/>
                            <a:headEnd/>
                            <a:tailEnd/>
                          </a:ln>
                        </wps:spPr>
                        <wps:txbx>
                          <w:txbxContent>
                            <w:p w14:paraId="727E393E" w14:textId="77777777" w:rsidR="009A6914" w:rsidRDefault="009A6914" w:rsidP="009A6914">
                              <w:r>
                                <w:rPr>
                                  <w:noProof/>
                                  <w:lang w:val="en-US"/>
                                </w:rPr>
                                <w:drawing>
                                  <wp:inline distT="0" distB="0" distL="0" distR="0" wp14:anchorId="6F66F8E8" wp14:editId="5C67C002">
                                    <wp:extent cx="1706375" cy="2368550"/>
                                    <wp:effectExtent l="0" t="0" r="8255" b="0"/>
                                    <wp:docPr id="22" name="Afbeelding 22" descr="http://i.telegraph.co.uk/multimedia/archive/02076/long-hair_207612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legraph.co.uk/multimedia/archive/02076/long-hair_2076125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7403" cy="2369977"/>
                                            </a:xfrm>
                                            <a:prstGeom prst="rect">
                                              <a:avLst/>
                                            </a:prstGeom>
                                            <a:noFill/>
                                            <a:ln>
                                              <a:noFill/>
                                            </a:ln>
                                          </pic:spPr>
                                        </pic:pic>
                                      </a:graphicData>
                                    </a:graphic>
                                  </wp:inline>
                                </w:drawing>
                              </w:r>
                            </w:p>
                          </w:txbxContent>
                        </wps:txbx>
                        <wps:bodyPr rot="0" vert="horz" wrap="square" lIns="91440" tIns="45720" rIns="91440" bIns="45720" anchor="t" anchorCtr="0">
                          <a:spAutoFit/>
                        </wps:bodyPr>
                      </wps:wsp>
                    </wpg:wgp>
                  </a:graphicData>
                </a:graphic>
              </wp:anchor>
            </w:drawing>
          </mc:Choice>
          <mc:Fallback>
            <w:pict>
              <v:group w14:anchorId="675A48A8" id="Groep 23" o:spid="_x0000_s1030" style="position:absolute;margin-left:-2.35pt;margin-top:3.4pt;width:366pt;height:194.5pt;z-index:251711488" coordsize="46482,2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8/pwIAAPAHAAAOAAAAZHJzL2Uyb0RvYy54bWzcle9u2yAQwL9P2jsgvq/+EztprThV1zbV&#10;pG6r1O4BCMY2KgYGJHb39Duwm1bNpE2dJm1zJMIBd9z97oDl6dAJtGPGciVLnBzFGDFJVcVlU+Iv&#10;d+t3xxhZR2RFhJKsxA/M4tPV2zfLXhcsVa0SFTMIjEhb9LrErXO6iCJLW9YRe6Q0kzBZK9MRB6Jp&#10;osqQHqx3IkrjeB71ylTaKMqshdGLcRKvgv26ZtR9rmvLHBIlBt9caE1oN76NVktSNIboltPJDfIK&#10;LzrCJWy6N3VBHEFbww9MdZwaZVXtjqjqIlXXnLIQA0STxC+iuTJqq0MsTdE3eo8J0L7g9Gqz9NPu&#10;xiBelTidYSRJBzmCbZlGIAOcXjcFrLky+lbfmGmgGSUf71Cbzv9DJGgIWB/2WNngEIXBbJ4dQ64w&#10;ojCXZos4ySfwtIXsHOjR9vInmtHjxpH3b+9Or6GI7BMn+3ucbluiWcBvPYOJU5I/crpj99btyD1K&#10;R1JhlceE3PBeQeBJKAmrrxW9t0iq85bIhp0Zo/qWkQrcS7wmBLFX9cRtYb2RTf9RVZAOsnUqGPoV&#10;1ukszuE3sk7S+Ww+st4TI4U21l0x1SHfKbGBMxLMk921dd6dpyU+s1YJXq25EEEwzeZcGLQjcJ7W&#10;4QsRvFgmJOpLfJKnebAsldcH06TouIPzLnhX4uPYf16dFB7HpaxC3xEuxj54IuTExyMZ4bhhM4SK&#10;zR6xb1T1AMCMGo83XEfQaZX5hlEPR7vE9uuWGIaR+CAB+kmSZf4uCEKWL1IQzPOZzfMZIimYKrHD&#10;aOyeu3B/BBz6DJKz5gGbT9zoyeQylOLo8R+vyTT5S2oyXSQLyCtGh7dAcjKLsx/cAv9jZeb/QmWG&#10;uxOelXDipyfQv1vP5VDJTw/16jsAAAD//wMAUEsDBBQABgAIAAAAIQAp9NQl4AAAAAgBAAAPAAAA&#10;ZHJzL2Rvd25yZXYueG1sTI9Ba8JAFITvhf6H5RV6001MNZpmIyJtTyJUC8XbM3kmwezbkF2T+O+7&#10;PbXHYYaZb9L1qBvRU2drwwrCaQCCODdFzaWCr+P7ZAnCOuQCG8Ok4E4W1tnjQ4pJYQb+pP7gSuFL&#10;2CaooHKuTaS0eUUa7dS0xN67mE6j87IrZdHh4Mt1I2dBsJAaa/YLFba0rSi/Hm5awceAwyYK3/rd&#10;9bK9n47z/fcuJKWen8bNKwhHo/sLwy++R4fMM53NjQsrGgWTl9gnFSz8AW/HszgCcVYQreZLkFkq&#10;/x/IfgAAAP//AwBQSwECLQAUAAYACAAAACEAtoM4kv4AAADhAQAAEwAAAAAAAAAAAAAAAAAAAAAA&#10;W0NvbnRlbnRfVHlwZXNdLnhtbFBLAQItABQABgAIAAAAIQA4/SH/1gAAAJQBAAALAAAAAAAAAAAA&#10;AAAAAC8BAABfcmVscy8ucmVsc1BLAQItABQABgAIAAAAIQDaVN8/pwIAAPAHAAAOAAAAAAAAAAAA&#10;AAAAAC4CAABkcnMvZTJvRG9jLnhtbFBLAQItABQABgAIAAAAIQAp9NQl4AAAAAgBAAAPAAAAAAAA&#10;AAAAAAAAAAEFAABkcnMvZG93bnJldi54bWxQSwUGAAAAAAQABADzAAAADgYAAAAA&#10;">
                <v:shape id="_x0000_s1031" type="#_x0000_t202" style="position:absolute;width:23050;height:1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192CE6EA" w14:textId="77777777" w:rsidR="009A6914" w:rsidRDefault="009A6914" w:rsidP="009A6914">
                        <w:r>
                          <w:rPr>
                            <w:noProof/>
                            <w:lang w:val="en-US"/>
                          </w:rPr>
                          <w:drawing>
                            <wp:inline distT="0" distB="0" distL="0" distR="0" wp14:anchorId="6AA36A75" wp14:editId="1A380756">
                              <wp:extent cx="2109470" cy="1161615"/>
                              <wp:effectExtent l="0" t="0" r="5080" b="635"/>
                              <wp:docPr id="16" name="Afbeelding 16" descr="https://www.wellnessacademie.com/wp-content/uploads/2016/05/lange-nagels-toetsenb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llnessacademie.com/wp-content/uploads/2016/05/lange-nagels-toetsenbord.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9470" cy="1161615"/>
                                      </a:xfrm>
                                      <a:prstGeom prst="rect">
                                        <a:avLst/>
                                      </a:prstGeom>
                                      <a:noFill/>
                                      <a:ln>
                                        <a:noFill/>
                                      </a:ln>
                                    </pic:spPr>
                                  </pic:pic>
                                </a:graphicData>
                              </a:graphic>
                            </wp:inline>
                          </w:drawing>
                        </w:r>
                      </w:p>
                    </w:txbxContent>
                  </v:textbox>
                </v:shape>
                <v:shape id="_x0000_s1032" type="#_x0000_t202" style="position:absolute;left:27178;width:19304;height:2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14:paraId="727E393E" w14:textId="77777777" w:rsidR="009A6914" w:rsidRDefault="009A6914" w:rsidP="009A6914">
                        <w:r>
                          <w:rPr>
                            <w:noProof/>
                            <w:lang w:val="en-US"/>
                          </w:rPr>
                          <w:drawing>
                            <wp:inline distT="0" distB="0" distL="0" distR="0" wp14:anchorId="6F66F8E8" wp14:editId="5C67C002">
                              <wp:extent cx="1706375" cy="2368550"/>
                              <wp:effectExtent l="0" t="0" r="8255" b="0"/>
                              <wp:docPr id="22" name="Afbeelding 22" descr="http://i.telegraph.co.uk/multimedia/archive/02076/long-hair_207612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legraph.co.uk/multimedia/archive/02076/long-hair_2076125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7403" cy="2369977"/>
                                      </a:xfrm>
                                      <a:prstGeom prst="rect">
                                        <a:avLst/>
                                      </a:prstGeom>
                                      <a:noFill/>
                                      <a:ln>
                                        <a:noFill/>
                                      </a:ln>
                                    </pic:spPr>
                                  </pic:pic>
                                </a:graphicData>
                              </a:graphic>
                            </wp:inline>
                          </w:drawing>
                        </w:r>
                      </w:p>
                    </w:txbxContent>
                  </v:textbox>
                </v:shape>
              </v:group>
            </w:pict>
          </mc:Fallback>
        </mc:AlternateContent>
      </w:r>
    </w:p>
    <w:p w14:paraId="072158A5" w14:textId="77777777" w:rsidR="009A6914" w:rsidRPr="00770FBC" w:rsidRDefault="009A6914" w:rsidP="009A6914">
      <w:pPr>
        <w:rPr>
          <w:lang w:val="en-GB"/>
        </w:rPr>
      </w:pPr>
    </w:p>
    <w:p w14:paraId="255278D3" w14:textId="77777777" w:rsidR="009A6914" w:rsidRPr="00770FBC" w:rsidRDefault="009A6914" w:rsidP="009A6914">
      <w:pPr>
        <w:rPr>
          <w:lang w:val="en-GB"/>
        </w:rPr>
      </w:pPr>
    </w:p>
    <w:p w14:paraId="67F20A0C" w14:textId="77777777" w:rsidR="009A6914" w:rsidRPr="00770FBC" w:rsidRDefault="009A6914" w:rsidP="009A6914">
      <w:pPr>
        <w:rPr>
          <w:lang w:val="en-GB"/>
        </w:rPr>
      </w:pPr>
    </w:p>
    <w:p w14:paraId="4B784E91" w14:textId="77777777" w:rsidR="009A6914" w:rsidRPr="00770FBC" w:rsidRDefault="009A6914" w:rsidP="009A6914">
      <w:pPr>
        <w:rPr>
          <w:lang w:val="en-GB"/>
        </w:rPr>
      </w:pPr>
    </w:p>
    <w:p w14:paraId="616AF334" w14:textId="77777777" w:rsidR="009A6914" w:rsidRPr="00770FBC" w:rsidRDefault="009A6914" w:rsidP="009A6914">
      <w:pPr>
        <w:rPr>
          <w:lang w:val="en-GB"/>
        </w:rPr>
      </w:pPr>
    </w:p>
    <w:p w14:paraId="5F010C9F" w14:textId="77777777" w:rsidR="009A6914" w:rsidRPr="00770FBC" w:rsidRDefault="009A6914" w:rsidP="009A6914">
      <w:pPr>
        <w:rPr>
          <w:lang w:val="en-GB"/>
        </w:rPr>
      </w:pPr>
    </w:p>
    <w:p w14:paraId="464E1DD5" w14:textId="77777777" w:rsidR="009A6914" w:rsidRPr="00770FBC" w:rsidRDefault="009A6914" w:rsidP="009A6914">
      <w:pPr>
        <w:rPr>
          <w:lang w:val="en-GB"/>
        </w:rPr>
      </w:pPr>
    </w:p>
    <w:p w14:paraId="3DDB47B3" w14:textId="77777777" w:rsidR="009A6914" w:rsidRPr="00770FBC" w:rsidRDefault="009A6914" w:rsidP="009A6914">
      <w:pPr>
        <w:rPr>
          <w:lang w:val="en-GB"/>
        </w:rPr>
      </w:pPr>
    </w:p>
    <w:p w14:paraId="205A7745" w14:textId="77777777" w:rsidR="009A6914" w:rsidRPr="00770FBC" w:rsidRDefault="009A6914" w:rsidP="009A6914">
      <w:pPr>
        <w:rPr>
          <w:lang w:val="en-GB"/>
        </w:rPr>
      </w:pPr>
    </w:p>
    <w:p w14:paraId="499E525B" w14:textId="77777777" w:rsidR="009A6914" w:rsidRPr="00770FBC" w:rsidRDefault="009A6914" w:rsidP="009A6914">
      <w:pPr>
        <w:rPr>
          <w:lang w:val="en-GB"/>
        </w:rPr>
      </w:pPr>
    </w:p>
    <w:p w14:paraId="59CA410D" w14:textId="77777777" w:rsidR="009A6914" w:rsidRPr="00770FBC" w:rsidRDefault="009A6914" w:rsidP="009A6914">
      <w:pPr>
        <w:rPr>
          <w:lang w:val="en-GB"/>
        </w:rPr>
      </w:pPr>
    </w:p>
    <w:p w14:paraId="3F2E8150" w14:textId="77777777" w:rsidR="009A6914" w:rsidRPr="00770FBC" w:rsidRDefault="009A6914" w:rsidP="009A6914">
      <w:pPr>
        <w:rPr>
          <w:lang w:val="en-GB"/>
        </w:rPr>
      </w:pPr>
    </w:p>
    <w:p w14:paraId="7623C1FC" w14:textId="77777777" w:rsidR="009A6914" w:rsidRPr="00770FBC" w:rsidRDefault="009A6914" w:rsidP="009A6914">
      <w:pPr>
        <w:rPr>
          <w:lang w:val="en-GB"/>
        </w:rPr>
      </w:pPr>
    </w:p>
    <w:p w14:paraId="54D5DE47" w14:textId="77777777" w:rsidR="009A6914" w:rsidRPr="00770FBC" w:rsidRDefault="009A6914" w:rsidP="009A6914">
      <w:pPr>
        <w:rPr>
          <w:lang w:val="en-GB"/>
        </w:rPr>
      </w:pPr>
    </w:p>
    <w:p w14:paraId="1C05D1AA" w14:textId="77777777" w:rsidR="00443328" w:rsidRPr="00770FBC" w:rsidRDefault="00443328" w:rsidP="009A6914">
      <w:pPr>
        <w:rPr>
          <w:sz w:val="32"/>
          <w:lang w:val="en-GB"/>
        </w:rPr>
      </w:pPr>
    </w:p>
    <w:p w14:paraId="2BBD1BB1" w14:textId="18919E4B" w:rsidR="009A6914" w:rsidRPr="00770FBC" w:rsidRDefault="009A6914" w:rsidP="009A6914">
      <w:pPr>
        <w:rPr>
          <w:sz w:val="32"/>
          <w:lang w:val="en-GB"/>
        </w:rPr>
      </w:pPr>
      <w:r w:rsidRPr="00770FBC">
        <w:rPr>
          <w:sz w:val="32"/>
          <w:lang w:val="en-GB"/>
        </w:rPr>
        <w:t>W</w:t>
      </w:r>
      <w:r w:rsidR="00AA1C91">
        <w:rPr>
          <w:sz w:val="32"/>
          <w:lang w:val="en-GB"/>
        </w:rPr>
        <w:t>hich grows faster: your hair or your nails</w:t>
      </w:r>
      <w:r w:rsidRPr="00770FBC">
        <w:rPr>
          <w:sz w:val="32"/>
          <w:lang w:val="en-GB"/>
        </w:rPr>
        <w:t>?</w:t>
      </w:r>
    </w:p>
    <w:p w14:paraId="10DC1D3C" w14:textId="4EDB2915" w:rsidR="009A6914" w:rsidRPr="00770FBC" w:rsidRDefault="00AA1C91" w:rsidP="009A6914">
      <w:pPr>
        <w:rPr>
          <w:sz w:val="32"/>
          <w:lang w:val="en-GB"/>
        </w:rPr>
      </w:pPr>
      <w:r>
        <w:rPr>
          <w:sz w:val="32"/>
          <w:lang w:val="en-GB"/>
        </w:rPr>
        <w:t xml:space="preserve">Provide an original and convincing explanation for the </w:t>
      </w:r>
      <w:r w:rsidR="009A6914" w:rsidRPr="00770FBC">
        <w:rPr>
          <w:sz w:val="32"/>
          <w:lang w:val="en-GB"/>
        </w:rPr>
        <w:t>jury.</w:t>
      </w:r>
    </w:p>
    <w:p w14:paraId="4F2D82AD" w14:textId="77777777" w:rsidR="000B7E30" w:rsidRPr="00770FBC" w:rsidRDefault="000B7E30" w:rsidP="000B7E30">
      <w:pPr>
        <w:rPr>
          <w:sz w:val="24"/>
          <w:lang w:val="en-GB"/>
        </w:rPr>
      </w:pPr>
    </w:p>
    <w:p w14:paraId="1FFAFF31" w14:textId="77777777" w:rsidR="000B7E30" w:rsidRPr="00770FBC" w:rsidRDefault="000B7E30" w:rsidP="000B7E30">
      <w:pPr>
        <w:rPr>
          <w:sz w:val="24"/>
          <w:lang w:val="en-GB"/>
        </w:rPr>
      </w:pPr>
    </w:p>
    <w:p w14:paraId="7B1CB431" w14:textId="77777777" w:rsidR="000B7E30" w:rsidRPr="00770FBC" w:rsidRDefault="000B7E30" w:rsidP="000B7E30">
      <w:pPr>
        <w:rPr>
          <w:lang w:val="en-GB"/>
        </w:rPr>
      </w:pPr>
    </w:p>
    <w:p w14:paraId="1739C140" w14:textId="77777777" w:rsidR="000B7E30" w:rsidRPr="00770FBC" w:rsidRDefault="000B7E30" w:rsidP="000B7E30">
      <w:pPr>
        <w:rPr>
          <w:lang w:val="en-GB"/>
        </w:rPr>
      </w:pPr>
    </w:p>
    <w:p w14:paraId="70E9B6BC" w14:textId="2EFD4AEF" w:rsidR="009A6914" w:rsidRPr="00770FBC" w:rsidRDefault="009A6914" w:rsidP="009A6914">
      <w:pPr>
        <w:jc w:val="center"/>
        <w:rPr>
          <w:sz w:val="400"/>
          <w:szCs w:val="400"/>
          <w:lang w:val="en-GB"/>
        </w:rPr>
      </w:pPr>
      <w:r w:rsidRPr="00770FBC">
        <w:rPr>
          <w:sz w:val="400"/>
          <w:szCs w:val="400"/>
          <w:lang w:val="en-GB"/>
        </w:rPr>
        <w:t>11</w:t>
      </w:r>
    </w:p>
    <w:p w14:paraId="51144075" w14:textId="7953A642" w:rsidR="009A6914" w:rsidRPr="00770FBC" w:rsidRDefault="00AA1C91" w:rsidP="009A6914">
      <w:pPr>
        <w:jc w:val="center"/>
        <w:rPr>
          <w:color w:val="FF0000"/>
          <w:sz w:val="144"/>
          <w:szCs w:val="144"/>
          <w:lang w:val="en-GB"/>
        </w:rPr>
      </w:pPr>
      <w:r>
        <w:rPr>
          <w:sz w:val="144"/>
          <w:szCs w:val="144"/>
          <w:lang w:val="en-GB"/>
        </w:rPr>
        <w:t>Th</w:t>
      </w:r>
      <w:r w:rsidR="009A6914" w:rsidRPr="00770FBC">
        <w:rPr>
          <w:sz w:val="144"/>
          <w:szCs w:val="144"/>
          <w:lang w:val="en-GB"/>
        </w:rPr>
        <w:t xml:space="preserve">e </w:t>
      </w:r>
      <w:r w:rsidRPr="00770FBC">
        <w:rPr>
          <w:sz w:val="144"/>
          <w:szCs w:val="144"/>
          <w:lang w:val="en-GB"/>
        </w:rPr>
        <w:t>world</w:t>
      </w:r>
      <w:r w:rsidR="009A6914" w:rsidRPr="00770FBC">
        <w:rPr>
          <w:sz w:val="144"/>
          <w:szCs w:val="144"/>
          <w:lang w:val="en-GB"/>
        </w:rPr>
        <w:t xml:space="preserve"> in </w:t>
      </w:r>
      <w:r>
        <w:rPr>
          <w:sz w:val="144"/>
          <w:szCs w:val="144"/>
          <w:lang w:val="en-GB"/>
        </w:rPr>
        <w:t>a</w:t>
      </w:r>
      <w:r w:rsidR="009A6914" w:rsidRPr="00770FBC">
        <w:rPr>
          <w:sz w:val="144"/>
          <w:szCs w:val="144"/>
          <w:lang w:val="en-GB"/>
        </w:rPr>
        <w:t xml:space="preserve"> n</w:t>
      </w:r>
      <w:r>
        <w:rPr>
          <w:sz w:val="144"/>
          <w:szCs w:val="144"/>
          <w:lang w:val="en-GB"/>
        </w:rPr>
        <w:t>utshell</w:t>
      </w:r>
    </w:p>
    <w:p w14:paraId="4CF36590" w14:textId="77777777" w:rsidR="009A6914" w:rsidRPr="00770FBC" w:rsidRDefault="009A6914" w:rsidP="00443328">
      <w:pPr>
        <w:ind w:left="708"/>
        <w:rPr>
          <w:sz w:val="32"/>
          <w:lang w:val="en-GB"/>
        </w:rPr>
      </w:pPr>
    </w:p>
    <w:p w14:paraId="2D4808AC" w14:textId="77777777" w:rsidR="00AA1C91" w:rsidRPr="00770FBC" w:rsidRDefault="00AA1C91" w:rsidP="00AA1C91">
      <w:pPr>
        <w:ind w:firstLine="708"/>
        <w:rPr>
          <w:sz w:val="32"/>
          <w:lang w:val="en-GB"/>
        </w:rPr>
      </w:pPr>
      <w:r w:rsidRPr="00770FBC">
        <w:rPr>
          <w:sz w:val="32"/>
          <w:lang w:val="en-GB"/>
        </w:rPr>
        <w:t>N</w:t>
      </w:r>
      <w:r>
        <w:rPr>
          <w:sz w:val="32"/>
          <w:lang w:val="en-GB"/>
        </w:rPr>
        <w:t>eeded: pen and paper</w:t>
      </w:r>
    </w:p>
    <w:p w14:paraId="0AADCBAE" w14:textId="77777777" w:rsidR="009A6914" w:rsidRPr="00770FBC" w:rsidRDefault="009A6914" w:rsidP="00443328">
      <w:pPr>
        <w:ind w:left="708"/>
        <w:rPr>
          <w:sz w:val="32"/>
          <w:lang w:val="en-GB"/>
        </w:rPr>
      </w:pPr>
    </w:p>
    <w:p w14:paraId="486B8683" w14:textId="5A2CC09B" w:rsidR="009A6914" w:rsidRPr="00770FBC" w:rsidRDefault="00AA1C91" w:rsidP="00443328">
      <w:pPr>
        <w:ind w:left="708"/>
        <w:rPr>
          <w:i/>
          <w:sz w:val="32"/>
          <w:lang w:val="en-GB"/>
        </w:rPr>
      </w:pPr>
      <w:r>
        <w:rPr>
          <w:i/>
          <w:sz w:val="32"/>
          <w:lang w:val="en-GB"/>
        </w:rPr>
        <w:t>If you take all the water in the world as equal to one litre, the amount of available fresh water is equal to one tablespoon</w:t>
      </w:r>
      <w:r w:rsidR="009A6914" w:rsidRPr="00770FBC">
        <w:rPr>
          <w:i/>
          <w:sz w:val="32"/>
          <w:lang w:val="en-GB"/>
        </w:rPr>
        <w:t xml:space="preserve">. </w:t>
      </w:r>
    </w:p>
    <w:p w14:paraId="6014212F" w14:textId="77777777" w:rsidR="009A6914" w:rsidRPr="00770FBC" w:rsidRDefault="009A6914" w:rsidP="00443328">
      <w:pPr>
        <w:ind w:left="708"/>
        <w:rPr>
          <w:sz w:val="32"/>
          <w:lang w:val="en-GB"/>
        </w:rPr>
      </w:pPr>
    </w:p>
    <w:p w14:paraId="7F4A00DB" w14:textId="41945102" w:rsidR="009A6914" w:rsidRPr="00770FBC" w:rsidRDefault="00AA1C91" w:rsidP="00443328">
      <w:pPr>
        <w:ind w:left="708"/>
        <w:rPr>
          <w:sz w:val="32"/>
          <w:lang w:val="en-GB"/>
        </w:rPr>
      </w:pPr>
      <w:r>
        <w:rPr>
          <w:sz w:val="32"/>
          <w:lang w:val="en-GB"/>
        </w:rPr>
        <w:t xml:space="preserve">Think of a similar </w:t>
      </w:r>
      <w:r w:rsidR="00C356A0">
        <w:rPr>
          <w:sz w:val="32"/>
          <w:lang w:val="en-GB"/>
        </w:rPr>
        <w:t>comparison that reduces enormous amounts or distances to convenient proportions</w:t>
      </w:r>
      <w:r w:rsidR="009A6914" w:rsidRPr="00770FBC">
        <w:rPr>
          <w:sz w:val="32"/>
          <w:lang w:val="en-GB"/>
        </w:rPr>
        <w:t>.</w:t>
      </w:r>
    </w:p>
    <w:p w14:paraId="550FCA44" w14:textId="4CBD0B25" w:rsidR="009A6914" w:rsidRPr="00770FBC" w:rsidRDefault="00C356A0" w:rsidP="00443328">
      <w:pPr>
        <w:ind w:left="708"/>
        <w:rPr>
          <w:sz w:val="32"/>
          <w:lang w:val="en-GB"/>
        </w:rPr>
      </w:pPr>
      <w:r>
        <w:rPr>
          <w:sz w:val="32"/>
          <w:lang w:val="en-GB"/>
        </w:rPr>
        <w:t>Give an explanation. Your comparison must be both correct and original (we already know the solar system to scale)</w:t>
      </w:r>
    </w:p>
    <w:p w14:paraId="59CF8485" w14:textId="2747DCD9" w:rsidR="009A6914" w:rsidRPr="00770FBC" w:rsidRDefault="009A6914" w:rsidP="00443328">
      <w:pPr>
        <w:ind w:left="708"/>
        <w:rPr>
          <w:sz w:val="32"/>
          <w:lang w:val="en-GB"/>
        </w:rPr>
      </w:pPr>
      <w:r w:rsidRPr="00770FBC">
        <w:rPr>
          <w:sz w:val="32"/>
          <w:lang w:val="en-GB"/>
        </w:rPr>
        <w:t>L</w:t>
      </w:r>
      <w:r w:rsidR="00C356A0">
        <w:rPr>
          <w:sz w:val="32"/>
          <w:lang w:val="en-GB"/>
        </w:rPr>
        <w:t>et the jury judge your idea</w:t>
      </w:r>
      <w:r w:rsidRPr="00770FBC">
        <w:rPr>
          <w:sz w:val="32"/>
          <w:lang w:val="en-GB"/>
        </w:rPr>
        <w:t>.</w:t>
      </w:r>
    </w:p>
    <w:p w14:paraId="16951C08" w14:textId="77777777" w:rsidR="00781259" w:rsidRPr="00770FBC" w:rsidRDefault="00781259" w:rsidP="001713E4">
      <w:pPr>
        <w:ind w:firstLine="708"/>
        <w:rPr>
          <w:sz w:val="28"/>
          <w:lang w:val="en-GB"/>
        </w:rPr>
      </w:pPr>
    </w:p>
    <w:p w14:paraId="0EF0A623" w14:textId="2649355C" w:rsidR="003209D1" w:rsidRPr="00770FBC" w:rsidRDefault="003209D1" w:rsidP="00443328">
      <w:pPr>
        <w:jc w:val="center"/>
        <w:rPr>
          <w:sz w:val="400"/>
          <w:szCs w:val="400"/>
          <w:lang w:val="en-GB"/>
        </w:rPr>
      </w:pPr>
      <w:r w:rsidRPr="00770FBC">
        <w:rPr>
          <w:lang w:val="en-GB"/>
        </w:rPr>
        <w:br w:type="page"/>
      </w:r>
      <w:r w:rsidRPr="00770FBC">
        <w:rPr>
          <w:sz w:val="400"/>
          <w:szCs w:val="400"/>
          <w:lang w:val="en-GB"/>
        </w:rPr>
        <w:lastRenderedPageBreak/>
        <w:t>12</w:t>
      </w:r>
    </w:p>
    <w:p w14:paraId="7E0BE4B3" w14:textId="2C3F934D" w:rsidR="00781259" w:rsidRPr="00770FBC" w:rsidRDefault="0002291E" w:rsidP="003209D1">
      <w:pPr>
        <w:ind w:firstLine="708"/>
        <w:jc w:val="center"/>
        <w:rPr>
          <w:sz w:val="144"/>
          <w:szCs w:val="144"/>
          <w:lang w:val="en-GB"/>
        </w:rPr>
      </w:pPr>
      <w:r>
        <w:rPr>
          <w:sz w:val="144"/>
          <w:szCs w:val="144"/>
          <w:lang w:val="en-GB"/>
        </w:rPr>
        <w:t>Sticky</w:t>
      </w:r>
    </w:p>
    <w:p w14:paraId="147DCBF1" w14:textId="77777777" w:rsidR="003209D1" w:rsidRPr="00770FBC" w:rsidRDefault="003209D1" w:rsidP="003209D1">
      <w:pPr>
        <w:rPr>
          <w:lang w:val="en-GB"/>
        </w:rPr>
      </w:pPr>
    </w:p>
    <w:p w14:paraId="3F818C85" w14:textId="77777777" w:rsidR="00AA1C91" w:rsidRPr="00770FBC" w:rsidRDefault="00AA1C91" w:rsidP="00AA1C91">
      <w:pPr>
        <w:rPr>
          <w:sz w:val="32"/>
          <w:lang w:val="en-GB"/>
        </w:rPr>
      </w:pPr>
      <w:r w:rsidRPr="00770FBC">
        <w:rPr>
          <w:sz w:val="32"/>
          <w:lang w:val="en-GB"/>
        </w:rPr>
        <w:t>N</w:t>
      </w:r>
      <w:r>
        <w:rPr>
          <w:sz w:val="32"/>
          <w:lang w:val="en-GB"/>
        </w:rPr>
        <w:t>eeded: pen and paper</w:t>
      </w:r>
    </w:p>
    <w:p w14:paraId="548E23A8" w14:textId="77777777" w:rsidR="003209D1" w:rsidRPr="00770FBC" w:rsidRDefault="003209D1" w:rsidP="003209D1">
      <w:pPr>
        <w:rPr>
          <w:sz w:val="32"/>
          <w:lang w:val="en-GB"/>
        </w:rPr>
      </w:pPr>
    </w:p>
    <w:p w14:paraId="2B2B934B" w14:textId="77777777" w:rsidR="0002291E" w:rsidRDefault="003209D1" w:rsidP="003209D1">
      <w:pPr>
        <w:rPr>
          <w:sz w:val="32"/>
          <w:lang w:val="en-GB"/>
        </w:rPr>
      </w:pPr>
      <w:r w:rsidRPr="00770FBC">
        <w:rPr>
          <w:sz w:val="32"/>
          <w:lang w:val="en-GB"/>
        </w:rPr>
        <w:t xml:space="preserve">Marjolein </w:t>
      </w:r>
      <w:r w:rsidR="0002291E">
        <w:rPr>
          <w:sz w:val="32"/>
          <w:lang w:val="en-GB"/>
        </w:rPr>
        <w:t>has a strange</w:t>
      </w:r>
      <w:r w:rsidRPr="00770FBC">
        <w:rPr>
          <w:sz w:val="32"/>
          <w:lang w:val="en-GB"/>
        </w:rPr>
        <w:t xml:space="preserve"> hobby. </w:t>
      </w:r>
      <w:r w:rsidR="0002291E">
        <w:rPr>
          <w:sz w:val="32"/>
          <w:lang w:val="en-GB"/>
        </w:rPr>
        <w:t>She wants to put sticky tape on all the doors in her house. “I like the way they shine,” she says.</w:t>
      </w:r>
    </w:p>
    <w:p w14:paraId="2602E7C0" w14:textId="5C219ABF" w:rsidR="003209D1" w:rsidRPr="00770FBC" w:rsidRDefault="00F75F19" w:rsidP="003209D1">
      <w:pPr>
        <w:rPr>
          <w:sz w:val="32"/>
          <w:lang w:val="en-GB"/>
        </w:rPr>
      </w:pPr>
      <w:r>
        <w:rPr>
          <w:sz w:val="32"/>
          <w:lang w:val="en-GB"/>
        </w:rPr>
        <w:t>How many standard rolls of sticky tape would she need to completely cover one side of an interior door in sticky tape</w:t>
      </w:r>
      <w:r w:rsidR="003209D1" w:rsidRPr="00770FBC">
        <w:rPr>
          <w:sz w:val="32"/>
          <w:lang w:val="en-GB"/>
        </w:rPr>
        <w:t xml:space="preserve">? </w:t>
      </w:r>
    </w:p>
    <w:p w14:paraId="46AD4C7E" w14:textId="77777777" w:rsidR="003209D1" w:rsidRPr="00770FBC" w:rsidRDefault="003209D1" w:rsidP="003209D1">
      <w:pPr>
        <w:rPr>
          <w:sz w:val="32"/>
          <w:lang w:val="en-GB"/>
        </w:rPr>
      </w:pPr>
    </w:p>
    <w:p w14:paraId="03EBD2CC" w14:textId="77777777" w:rsidR="00443328" w:rsidRPr="00770FBC" w:rsidRDefault="003209D1" w:rsidP="00443328">
      <w:pPr>
        <w:jc w:val="center"/>
        <w:rPr>
          <w:sz w:val="32"/>
          <w:lang w:val="en-GB"/>
        </w:rPr>
      </w:pPr>
      <w:r w:rsidRPr="00770FBC">
        <w:rPr>
          <w:noProof/>
          <w:sz w:val="32"/>
          <w:lang w:val="en-GB"/>
        </w:rPr>
        <w:drawing>
          <wp:inline distT="0" distB="0" distL="0" distR="0" wp14:anchorId="629BC5DC" wp14:editId="20206B73">
            <wp:extent cx="908050" cy="908050"/>
            <wp:effectExtent l="0" t="0" r="6350" b="6350"/>
            <wp:docPr id="4" name="Afbeelding 4" descr="https://cdn-s1.lyreco.com/staticswebshop/pictures/images/200px/18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1.lyreco.com/staticswebshop/pictures/images/200px/1845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p w14:paraId="0086427D" w14:textId="77777777" w:rsidR="00551157" w:rsidRPr="00923082" w:rsidRDefault="00551157" w:rsidP="00551157">
      <w:pPr>
        <w:ind w:left="708"/>
        <w:rPr>
          <w:sz w:val="28"/>
          <w:lang w:val="en-GB"/>
        </w:rPr>
      </w:pPr>
      <w:r>
        <w:rPr>
          <w:sz w:val="28"/>
          <w:lang w:val="en-GB"/>
        </w:rPr>
        <w:t>L</w:t>
      </w:r>
      <w:r w:rsidRPr="00923082">
        <w:rPr>
          <w:sz w:val="28"/>
          <w:lang w:val="en-GB"/>
        </w:rPr>
        <w:t>et the ju</w:t>
      </w:r>
      <w:r>
        <w:rPr>
          <w:sz w:val="28"/>
          <w:lang w:val="en-GB"/>
        </w:rPr>
        <w:t>ry judge your answer. Be sure you can explain it</w:t>
      </w:r>
      <w:r w:rsidRPr="00923082">
        <w:rPr>
          <w:sz w:val="28"/>
          <w:lang w:val="en-GB"/>
        </w:rPr>
        <w:t>.</w:t>
      </w:r>
    </w:p>
    <w:p w14:paraId="797193C2" w14:textId="365F3362" w:rsidR="003209D1" w:rsidRPr="00770FBC" w:rsidRDefault="003209D1" w:rsidP="003209D1">
      <w:pPr>
        <w:jc w:val="center"/>
        <w:rPr>
          <w:sz w:val="400"/>
          <w:szCs w:val="400"/>
          <w:lang w:val="en-GB"/>
        </w:rPr>
      </w:pPr>
      <w:r w:rsidRPr="00770FBC">
        <w:rPr>
          <w:sz w:val="400"/>
          <w:szCs w:val="400"/>
          <w:lang w:val="en-GB"/>
        </w:rPr>
        <w:lastRenderedPageBreak/>
        <w:t>13</w:t>
      </w:r>
    </w:p>
    <w:p w14:paraId="54EFB8B5" w14:textId="6BAB324E" w:rsidR="003209D1" w:rsidRPr="00770FBC" w:rsidRDefault="003209D1" w:rsidP="003209D1">
      <w:pPr>
        <w:rPr>
          <w:sz w:val="144"/>
          <w:szCs w:val="144"/>
          <w:lang w:val="en-GB"/>
        </w:rPr>
      </w:pPr>
      <w:r w:rsidRPr="00770FBC">
        <w:rPr>
          <w:sz w:val="144"/>
          <w:szCs w:val="144"/>
          <w:lang w:val="en-GB"/>
        </w:rPr>
        <w:t>Rac</w:t>
      </w:r>
      <w:r w:rsidR="00417F7A">
        <w:rPr>
          <w:sz w:val="144"/>
          <w:szCs w:val="144"/>
          <w:lang w:val="en-GB"/>
        </w:rPr>
        <w:t xml:space="preserve">ing </w:t>
      </w:r>
      <w:r w:rsidRPr="00770FBC">
        <w:rPr>
          <w:sz w:val="144"/>
          <w:szCs w:val="144"/>
          <w:lang w:val="en-GB"/>
        </w:rPr>
        <w:t>be</w:t>
      </w:r>
      <w:r w:rsidR="00417F7A">
        <w:rPr>
          <w:sz w:val="144"/>
          <w:szCs w:val="144"/>
          <w:lang w:val="en-GB"/>
        </w:rPr>
        <w:t>a</w:t>
      </w:r>
      <w:r w:rsidRPr="00770FBC">
        <w:rPr>
          <w:sz w:val="144"/>
          <w:szCs w:val="144"/>
          <w:lang w:val="en-GB"/>
        </w:rPr>
        <w:t>st</w:t>
      </w:r>
      <w:r w:rsidR="00417F7A">
        <w:rPr>
          <w:sz w:val="144"/>
          <w:szCs w:val="144"/>
          <w:lang w:val="en-GB"/>
        </w:rPr>
        <w:t>s</w:t>
      </w:r>
    </w:p>
    <w:p w14:paraId="67F8A294" w14:textId="77777777" w:rsidR="00AA1C91" w:rsidRPr="00770FBC" w:rsidRDefault="00AA1C91" w:rsidP="00AA1C91">
      <w:pPr>
        <w:rPr>
          <w:sz w:val="32"/>
          <w:lang w:val="en-GB"/>
        </w:rPr>
      </w:pPr>
      <w:r w:rsidRPr="00770FBC">
        <w:rPr>
          <w:sz w:val="32"/>
          <w:lang w:val="en-GB"/>
        </w:rPr>
        <w:t>N</w:t>
      </w:r>
      <w:r>
        <w:rPr>
          <w:sz w:val="32"/>
          <w:lang w:val="en-GB"/>
        </w:rPr>
        <w:t>eeded: pen and paper</w:t>
      </w:r>
    </w:p>
    <w:p w14:paraId="446B895A" w14:textId="6527B370" w:rsidR="003209D1" w:rsidRPr="00770FBC" w:rsidRDefault="00417F7A" w:rsidP="003209D1">
      <w:pPr>
        <w:rPr>
          <w:sz w:val="32"/>
          <w:lang w:val="en-GB"/>
        </w:rPr>
      </w:pPr>
      <w:r>
        <w:rPr>
          <w:sz w:val="32"/>
          <w:lang w:val="en-GB"/>
        </w:rPr>
        <w:t>The following animals are taking part in a sprint race. Predict the final result</w:t>
      </w:r>
      <w:r w:rsidR="003209D1" w:rsidRPr="00770FBC">
        <w:rPr>
          <w:sz w:val="32"/>
          <w:lang w:val="en-GB"/>
        </w:rPr>
        <w:t>:</w:t>
      </w:r>
    </w:p>
    <w:p w14:paraId="51637512" w14:textId="77777777" w:rsidR="003209D1" w:rsidRPr="00770FBC" w:rsidRDefault="003209D1" w:rsidP="003209D1">
      <w:pPr>
        <w:rPr>
          <w:sz w:val="28"/>
          <w:lang w:val="en-GB"/>
        </w:rPr>
      </w:pPr>
    </w:p>
    <w:p w14:paraId="6C811FA7" w14:textId="5B9F48D2" w:rsidR="003209D1" w:rsidRPr="00770FBC" w:rsidRDefault="003209D1" w:rsidP="003209D1">
      <w:pPr>
        <w:rPr>
          <w:sz w:val="28"/>
          <w:lang w:val="en-GB" w:eastAsia="nl-NL"/>
        </w:rPr>
      </w:pPr>
      <w:r w:rsidRPr="00770FBC">
        <w:rPr>
          <w:noProof/>
          <w:sz w:val="28"/>
          <w:lang w:val="en-GB"/>
        </w:rPr>
        <mc:AlternateContent>
          <mc:Choice Requires="wpg">
            <w:drawing>
              <wp:anchor distT="0" distB="0" distL="114300" distR="114300" simplePos="0" relativeHeight="251717632" behindDoc="0" locked="0" layoutInCell="1" allowOverlap="1" wp14:anchorId="25DDA273" wp14:editId="08B98D04">
                <wp:simplePos x="0" y="0"/>
                <wp:positionH relativeFrom="column">
                  <wp:posOffset>-493395</wp:posOffset>
                </wp:positionH>
                <wp:positionV relativeFrom="paragraph">
                  <wp:posOffset>-635</wp:posOffset>
                </wp:positionV>
                <wp:extent cx="7194550" cy="1016000"/>
                <wp:effectExtent l="0" t="0" r="0" b="0"/>
                <wp:wrapNone/>
                <wp:docPr id="341" name="Groep 341"/>
                <wp:cNvGraphicFramePr/>
                <a:graphic xmlns:a="http://schemas.openxmlformats.org/drawingml/2006/main">
                  <a:graphicData uri="http://schemas.microsoft.com/office/word/2010/wordprocessingGroup">
                    <wpg:wgp>
                      <wpg:cNvGrpSpPr/>
                      <wpg:grpSpPr>
                        <a:xfrm>
                          <a:off x="0" y="0"/>
                          <a:ext cx="7194550" cy="1016000"/>
                          <a:chOff x="0" y="0"/>
                          <a:chExt cx="7194550" cy="1016000"/>
                        </a:xfrm>
                      </wpg:grpSpPr>
                      <wps:wsp>
                        <wps:cNvPr id="319" name="Tekstvak 2"/>
                        <wps:cNvSpPr txBox="1">
                          <a:spLocks noChangeArrowheads="1"/>
                        </wps:cNvSpPr>
                        <wps:spPr bwMode="auto">
                          <a:xfrm>
                            <a:off x="0" y="0"/>
                            <a:ext cx="1244600" cy="958850"/>
                          </a:xfrm>
                          <a:prstGeom prst="rect">
                            <a:avLst/>
                          </a:prstGeom>
                          <a:noFill/>
                          <a:ln w="9525">
                            <a:noFill/>
                            <a:miter lim="800000"/>
                            <a:headEnd/>
                            <a:tailEnd/>
                          </a:ln>
                        </wps:spPr>
                        <wps:txbx>
                          <w:txbxContent>
                            <w:p w14:paraId="3ECDE584" w14:textId="77777777" w:rsidR="003209D1" w:rsidRDefault="003209D1" w:rsidP="003209D1">
                              <w:r>
                                <w:rPr>
                                  <w:noProof/>
                                  <w:lang w:val="en-US"/>
                                </w:rPr>
                                <w:drawing>
                                  <wp:inline distT="0" distB="0" distL="0" distR="0" wp14:anchorId="7BEAD7BC" wp14:editId="7B633EE1">
                                    <wp:extent cx="1066800" cy="849697"/>
                                    <wp:effectExtent l="0" t="0" r="0" b="7620"/>
                                    <wp:docPr id="329" name="Afbeelding 329" descr="https://www.natgeojunior.nl/wp-content/uploads/2017/07/Chee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tgeojunior.nl/wp-content/uploads/2017/07/Cheeta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8962" cy="851419"/>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30" name="Tekstvak 2"/>
                        <wps:cNvSpPr txBox="1">
                          <a:spLocks noChangeArrowheads="1"/>
                        </wps:cNvSpPr>
                        <wps:spPr bwMode="auto">
                          <a:xfrm>
                            <a:off x="1111250" y="0"/>
                            <a:ext cx="1765300" cy="958850"/>
                          </a:xfrm>
                          <a:prstGeom prst="rect">
                            <a:avLst/>
                          </a:prstGeom>
                          <a:noFill/>
                          <a:ln w="9525">
                            <a:noFill/>
                            <a:miter lim="800000"/>
                            <a:headEnd/>
                            <a:tailEnd/>
                          </a:ln>
                        </wps:spPr>
                        <wps:txbx>
                          <w:txbxContent>
                            <w:p w14:paraId="796DD903" w14:textId="77777777" w:rsidR="003209D1" w:rsidRDefault="003209D1" w:rsidP="003209D1">
                              <w:r>
                                <w:rPr>
                                  <w:noProof/>
                                  <w:lang w:val="en-US"/>
                                </w:rPr>
                                <w:drawing>
                                  <wp:inline distT="0" distB="0" distL="0" distR="0" wp14:anchorId="062B3497" wp14:editId="428D38EE">
                                    <wp:extent cx="1530804" cy="857250"/>
                                    <wp:effectExtent l="0" t="0" r="0" b="0"/>
                                    <wp:docPr id="340" name="Afbeelding 340" descr="http://dearsportsfan.com/wp-content/uploads/2014/11/Dog-Rac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arsportsfan.com/wp-content/uploads/2014/11/Dog-Racin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4262" cy="85918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33" name="Tekstvak 2"/>
                        <wps:cNvSpPr txBox="1">
                          <a:spLocks noChangeArrowheads="1"/>
                        </wps:cNvSpPr>
                        <wps:spPr bwMode="auto">
                          <a:xfrm>
                            <a:off x="2641600" y="0"/>
                            <a:ext cx="1301750" cy="1016000"/>
                          </a:xfrm>
                          <a:prstGeom prst="rect">
                            <a:avLst/>
                          </a:prstGeom>
                          <a:noFill/>
                          <a:ln w="9525">
                            <a:noFill/>
                            <a:miter lim="800000"/>
                            <a:headEnd/>
                            <a:tailEnd/>
                          </a:ln>
                        </wps:spPr>
                        <wps:txbx>
                          <w:txbxContent>
                            <w:p w14:paraId="46060618" w14:textId="77777777" w:rsidR="003209D1" w:rsidRDefault="003209D1" w:rsidP="003209D1">
                              <w:r>
                                <w:rPr>
                                  <w:noProof/>
                                  <w:lang w:val="en-US"/>
                                </w:rPr>
                                <w:drawing>
                                  <wp:inline distT="0" distB="0" distL="0" distR="0" wp14:anchorId="70248E33" wp14:editId="45701F4E">
                                    <wp:extent cx="990600" cy="827731"/>
                                    <wp:effectExtent l="38100" t="38100" r="38100" b="48895"/>
                                    <wp:docPr id="339" name="Afbeelding 339" descr="http://cdn.nlhors-mansfield.savviihq.com/wp-content/uploads/2012/12/Weide-galop-296x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nlhors-mansfield.savviihq.com/wp-content/uploads/2012/12/Weide-galop-296x24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2796" cy="829566"/>
                                            </a:xfrm>
                                            <a:prstGeom prst="rect">
                                              <a:avLst/>
                                            </a:prstGeom>
                                            <a:noFill/>
                                            <a:ln>
                                              <a:noFill/>
                                            </a:ln>
                                            <a:scene3d>
                                              <a:camera prst="orthographicFront">
                                                <a:rot lat="0" lon="10200000" rev="0"/>
                                              </a:camera>
                                              <a:lightRig rig="threePt" dir="t"/>
                                            </a:scene3d>
                                          </pic:spPr>
                                        </pic:pic>
                                      </a:graphicData>
                                    </a:graphic>
                                  </wp:inline>
                                </w:drawing>
                              </w:r>
                            </w:p>
                          </w:txbxContent>
                        </wps:txbx>
                        <wps:bodyPr rot="0" vert="horz" wrap="square" lIns="91440" tIns="45720" rIns="91440" bIns="45720" anchor="t" anchorCtr="0">
                          <a:spAutoFit/>
                        </wps:bodyPr>
                      </wps:wsp>
                      <wps:wsp>
                        <wps:cNvPr id="334" name="Tekstvak 2"/>
                        <wps:cNvSpPr txBox="1">
                          <a:spLocks noChangeArrowheads="1"/>
                        </wps:cNvSpPr>
                        <wps:spPr bwMode="auto">
                          <a:xfrm>
                            <a:off x="3733800" y="0"/>
                            <a:ext cx="1631950" cy="889000"/>
                          </a:xfrm>
                          <a:prstGeom prst="rect">
                            <a:avLst/>
                          </a:prstGeom>
                          <a:noFill/>
                          <a:ln w="9525">
                            <a:noFill/>
                            <a:miter lim="800000"/>
                            <a:headEnd/>
                            <a:tailEnd/>
                          </a:ln>
                        </wps:spPr>
                        <wps:txbx>
                          <w:txbxContent>
                            <w:p w14:paraId="29703A0C" w14:textId="77777777" w:rsidR="003209D1" w:rsidRDefault="003209D1" w:rsidP="003209D1">
                              <w:r>
                                <w:rPr>
                                  <w:noProof/>
                                  <w:lang w:val="en-US"/>
                                </w:rPr>
                                <w:drawing>
                                  <wp:inline distT="0" distB="0" distL="0" distR="0" wp14:anchorId="516F9F06" wp14:editId="423479A7">
                                    <wp:extent cx="1554392" cy="887730"/>
                                    <wp:effectExtent l="0" t="0" r="8255" b="7620"/>
                                    <wp:docPr id="335" name="Afbeelding 335" descr="https://cdn.grid.fotosearch.com/CSP/CSP843/k2505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rid.fotosearch.com/CSP/CSP843/k2505424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7777" cy="88966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37" name="Tekstvak 2"/>
                        <wps:cNvSpPr txBox="1">
                          <a:spLocks noChangeArrowheads="1"/>
                        </wps:cNvSpPr>
                        <wps:spPr bwMode="auto">
                          <a:xfrm>
                            <a:off x="5264150" y="0"/>
                            <a:ext cx="1930400" cy="977900"/>
                          </a:xfrm>
                          <a:prstGeom prst="rect">
                            <a:avLst/>
                          </a:prstGeom>
                          <a:noFill/>
                          <a:ln w="9525">
                            <a:noFill/>
                            <a:miter lim="800000"/>
                            <a:headEnd/>
                            <a:tailEnd/>
                          </a:ln>
                        </wps:spPr>
                        <wps:txbx>
                          <w:txbxContent>
                            <w:p w14:paraId="339B4C7D" w14:textId="77777777" w:rsidR="003209D1" w:rsidRDefault="003209D1" w:rsidP="003209D1">
                              <w:r>
                                <w:rPr>
                                  <w:noProof/>
                                  <w:lang w:val="en-US"/>
                                </w:rPr>
                                <w:drawing>
                                  <wp:inline distT="0" distB="0" distL="0" distR="0" wp14:anchorId="67D22FE6" wp14:editId="05847841">
                                    <wp:extent cx="1568450" cy="784225"/>
                                    <wp:effectExtent l="38100" t="38100" r="50800" b="53975"/>
                                    <wp:docPr id="338" name="Afbeelding 338" descr="http://www.sevendays.nl/sites/default/files/Propolis-het-natuurlijke-antibioticu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vendays.nl/sites/default/files/Propolis-het-natuurlijke-antibioticum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8450" cy="784225"/>
                                            </a:xfrm>
                                            <a:prstGeom prst="rect">
                                              <a:avLst/>
                                            </a:prstGeom>
                                            <a:noFill/>
                                            <a:ln>
                                              <a:noFill/>
                                            </a:ln>
                                            <a:scene3d>
                                              <a:camera prst="orthographicFront">
                                                <a:rot lat="0" lon="10800000" rev="0"/>
                                              </a:camera>
                                              <a:lightRig rig="threePt" dir="t"/>
                                            </a:scene3d>
                                          </pic:spPr>
                                        </pic:pic>
                                      </a:graphicData>
                                    </a:graphic>
                                  </wp:inline>
                                </w:drawing>
                              </w:r>
                            </w:p>
                          </w:txbxContent>
                        </wps:txbx>
                        <wps:bodyPr rot="0" vert="horz" wrap="square" lIns="91440" tIns="45720" rIns="91440" bIns="45720" anchor="t" anchorCtr="0">
                          <a:spAutoFit/>
                        </wps:bodyPr>
                      </wps:wsp>
                    </wpg:wgp>
                  </a:graphicData>
                </a:graphic>
              </wp:anchor>
            </w:drawing>
          </mc:Choice>
          <mc:Fallback>
            <w:pict>
              <v:group w14:anchorId="25DDA273" id="Groep 341" o:spid="_x0000_s1033" style="position:absolute;margin-left:-38.85pt;margin-top:-.05pt;width:566.5pt;height:80pt;z-index:251717632" coordsize="7194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p+AIAAPUOAAAOAAAAZHJzL2Uyb0RvYy54bWzsV8lu2zAQvRfoPxC8N9otS4gcpNlQoEuA&#10;pB9AS9SCSCRL0pbTr++QshQjSdEiRREbiA8y19G8N2844vHJpmvRmkrVcJZh78jFiLKcFw2rMvz9&#10;9vLDHCOlCStIyxnN8D1V+GTx/t1xL1Lq85q3BZUIjDCV9iLDtdYidRyV17Qj6ogLymCy5LIjGrqy&#10;cgpJerDetY7vujOn57IQkudUKRg9HybxwtovS5rrb2WpqEZthsE3bZ/SPpfm6SyOSVpJIuom37pB&#10;XuBFRxoGL51MnRNN0Eo2T0x1TS654qU+ynnn8LJscmoxABrPfYTmSvKVsFiqtK/ERBNQ+4inF5vN&#10;v66vJWqKDAehhxEjHQQJ3ksFMgNATy+qFFZdSXEjruV2oBp6BvGmlJ35ByxoY4m9n4ilG41yGIy9&#10;JIwi4D+HOc/1Zq67pT6vIT5P9uX1xR92OuOLHePf5E4vQEbqgSn1b0zd1ERQGwBlOBiZ8pKRqVt6&#10;p/Sa3CF/oMouMzwhvfnIAblnVaHEZ57fKcT4WU1YRU+l5H1NSQH+WZIBxbTVUK5SZYws+y+8gICQ&#10;lebW0N+Q7flhCAQPZCfRfA7EQ9gmxkgqpNJXlHfINDIsIUusdbL+rPSwdFxiIsv4ZdO2ME7SlqE+&#10;w0nkR3bDzkzXaEjktukyPIfojvE1IC9YYTdr0rRDG3xpGbg0Ah0g681yY6U4G8lc8uIeaJB8yFs4&#10;Z6BRc/kTox5yNsPqx4pIilH7iQGViReGJsltJ4xiHzpyd2a5O0NYDqYyrDEammfaHgwGpxKnQPll&#10;Y9kwXg6ebF0GhQ0e/3+pBQBhSMpXlpoHP9+k8NPs9uJZFBy04OI3wY1nWxDsieD8WWjqxLOCC1wv&#10;fqacHNARN39T3KS4cE8UF8RBALXrWcXNAi8ZFTefJ9v6dkCCS15dcIybmlruQU2N90RwkTnjflNT&#10;k8ANp5oax6A4E8ADEpxnHX74dtrPrzh7fYC7laV2ew80l7fdvv3qe7itLn4BAAD//wMAUEsDBBQA&#10;BgAIAAAAIQAd9R/R4AAAAAoBAAAPAAAAZHJzL2Rvd25yZXYueG1sTI9BS8NAEIXvgv9hGcFbu4kl&#10;xsZsSinqqQi2gnjbZqdJaHY2ZLdJ+u+dnuztDe/x5nv5arKtGLD3jSMF8TwCgVQ601Cl4Hv/PnsB&#10;4YMmo1tHqOCCHlbF/V2uM+NG+sJhFyrBJeQzraAOocuk9GWNVvu565DYO7re6sBnX0nT65HLbSuf&#10;ouhZWt0Qf6h1h5say9PubBV8jHpcL+K3YXs6bi6/++TzZxujUo8P0/oVRMAp/Ifhis/oUDDTwZ3J&#10;eNEqmKVpylEWMYirHyXJAsSBVbJcgixyeTuh+AMAAP//AwBQSwECLQAUAAYACAAAACEAtoM4kv4A&#10;AADhAQAAEwAAAAAAAAAAAAAAAAAAAAAAW0NvbnRlbnRfVHlwZXNdLnhtbFBLAQItABQABgAIAAAA&#10;IQA4/SH/1gAAAJQBAAALAAAAAAAAAAAAAAAAAC8BAABfcmVscy8ucmVsc1BLAQItABQABgAIAAAA&#10;IQD+RnFp+AIAAPUOAAAOAAAAAAAAAAAAAAAAAC4CAABkcnMvZTJvRG9jLnhtbFBLAQItABQABgAI&#10;AAAAIQAd9R/R4AAAAAoBAAAPAAAAAAAAAAAAAAAAAFIFAABkcnMvZG93bnJldi54bWxQSwUGAAAA&#10;AAQABADzAAAAXwYAAAAA&#10;">
                <v:shape id="_x0000_s1034" type="#_x0000_t202" style="position:absolute;width:12446;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YwwAAANwAAAAPAAAAZHJzL2Rvd25yZXYueG1sRI9Ba8JA&#10;FITvBf/D8oTe6iaW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J/PjWMMAAADcAAAADwAA&#10;AAAAAAAAAAAAAAAHAgAAZHJzL2Rvd25yZXYueG1sUEsFBgAAAAADAAMAtwAAAPcCAAAAAA==&#10;" filled="f" stroked="f">
                  <v:textbox style="mso-fit-shape-to-text:t">
                    <w:txbxContent>
                      <w:p w14:paraId="3ECDE584" w14:textId="77777777" w:rsidR="003209D1" w:rsidRDefault="003209D1" w:rsidP="003209D1">
                        <w:r>
                          <w:rPr>
                            <w:noProof/>
                            <w:lang w:val="en-US"/>
                          </w:rPr>
                          <w:drawing>
                            <wp:inline distT="0" distB="0" distL="0" distR="0" wp14:anchorId="7BEAD7BC" wp14:editId="7B633EE1">
                              <wp:extent cx="1066800" cy="849697"/>
                              <wp:effectExtent l="0" t="0" r="0" b="7620"/>
                              <wp:docPr id="329" name="Afbeelding 329" descr="https://www.natgeojunior.nl/wp-content/uploads/2017/07/Chee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tgeojunior.nl/wp-content/uploads/2017/07/Cheeta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8962" cy="851419"/>
                                      </a:xfrm>
                                      <a:prstGeom prst="rect">
                                        <a:avLst/>
                                      </a:prstGeom>
                                      <a:noFill/>
                                      <a:ln>
                                        <a:noFill/>
                                      </a:ln>
                                    </pic:spPr>
                                  </pic:pic>
                                </a:graphicData>
                              </a:graphic>
                            </wp:inline>
                          </w:drawing>
                        </w:r>
                      </w:p>
                    </w:txbxContent>
                  </v:textbox>
                </v:shape>
                <v:shape id="_x0000_s1035" type="#_x0000_t202" style="position:absolute;left:11112;width:17653;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14:paraId="796DD903" w14:textId="77777777" w:rsidR="003209D1" w:rsidRDefault="003209D1" w:rsidP="003209D1">
                        <w:r>
                          <w:rPr>
                            <w:noProof/>
                            <w:lang w:val="en-US"/>
                          </w:rPr>
                          <w:drawing>
                            <wp:inline distT="0" distB="0" distL="0" distR="0" wp14:anchorId="062B3497" wp14:editId="428D38EE">
                              <wp:extent cx="1530804" cy="857250"/>
                              <wp:effectExtent l="0" t="0" r="0" b="0"/>
                              <wp:docPr id="340" name="Afbeelding 340" descr="http://dearsportsfan.com/wp-content/uploads/2014/11/Dog-Rac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arsportsfan.com/wp-content/uploads/2014/11/Dog-Racin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4262" cy="859186"/>
                                      </a:xfrm>
                                      <a:prstGeom prst="rect">
                                        <a:avLst/>
                                      </a:prstGeom>
                                      <a:noFill/>
                                      <a:ln>
                                        <a:noFill/>
                                      </a:ln>
                                    </pic:spPr>
                                  </pic:pic>
                                </a:graphicData>
                              </a:graphic>
                            </wp:inline>
                          </w:drawing>
                        </w:r>
                      </w:p>
                    </w:txbxContent>
                  </v:textbox>
                </v:shape>
                <v:shape id="_x0000_s1036" type="#_x0000_t202" style="position:absolute;left:26416;width:13017;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jSwgAAANwAAAAPAAAAZHJzL2Rvd25yZXYueG1sRI9Ba8JA&#10;FITvhf6H5Qm91Y2GlpK6ilQLHnqppvdH9jUbzL4N2aeJ/94VBI/DzHzDLFajb9WZ+tgENjCbZqCI&#10;q2Abrg2Uh+/XD1BRkC22gcnAhSKsls9PCyxsGPiXznupVYJwLNCAE+kKrWPlyGOcho44ef+h9yhJ&#10;9rW2PQ4J7ls9z7J37bHhtOCwoy9H1XF/8gZE7Hp2Kbc+7v7Gn83gsuoNS2NeJuP6E5TQKI/wvb2z&#10;BvI8h9uZdAT08goAAP//AwBQSwECLQAUAAYACAAAACEA2+H2y+4AAACFAQAAEwAAAAAAAAAAAAAA&#10;AAAAAAAAW0NvbnRlbnRfVHlwZXNdLnhtbFBLAQItABQABgAIAAAAIQBa9CxbvwAAABUBAAALAAAA&#10;AAAAAAAAAAAAAB8BAABfcmVscy8ucmVsc1BLAQItABQABgAIAAAAIQANrojSwgAAANwAAAAPAAAA&#10;AAAAAAAAAAAAAAcCAABkcnMvZG93bnJldi54bWxQSwUGAAAAAAMAAwC3AAAA9gIAAAAA&#10;" filled="f" stroked="f">
                  <v:textbox style="mso-fit-shape-to-text:t">
                    <w:txbxContent>
                      <w:p w14:paraId="46060618" w14:textId="77777777" w:rsidR="003209D1" w:rsidRDefault="003209D1" w:rsidP="003209D1">
                        <w:r>
                          <w:rPr>
                            <w:noProof/>
                            <w:lang w:val="en-US"/>
                          </w:rPr>
                          <w:drawing>
                            <wp:inline distT="0" distB="0" distL="0" distR="0" wp14:anchorId="70248E33" wp14:editId="45701F4E">
                              <wp:extent cx="990600" cy="827731"/>
                              <wp:effectExtent l="38100" t="38100" r="38100" b="48895"/>
                              <wp:docPr id="339" name="Afbeelding 339" descr="http://cdn.nlhors-mansfield.savviihq.com/wp-content/uploads/2012/12/Weide-galop-296x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nlhors-mansfield.savviihq.com/wp-content/uploads/2012/12/Weide-galop-296x24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2796" cy="829566"/>
                                      </a:xfrm>
                                      <a:prstGeom prst="rect">
                                        <a:avLst/>
                                      </a:prstGeom>
                                      <a:noFill/>
                                      <a:ln>
                                        <a:noFill/>
                                      </a:ln>
                                      <a:scene3d>
                                        <a:camera prst="orthographicFront">
                                          <a:rot lat="0" lon="10200000" rev="0"/>
                                        </a:camera>
                                        <a:lightRig rig="threePt" dir="t"/>
                                      </a:scene3d>
                                    </pic:spPr>
                                  </pic:pic>
                                </a:graphicData>
                              </a:graphic>
                            </wp:inline>
                          </w:drawing>
                        </w:r>
                      </w:p>
                    </w:txbxContent>
                  </v:textbox>
                </v:shape>
                <v:shape id="_x0000_s1037" type="#_x0000_t202" style="position:absolute;left:37338;width:16319;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29703A0C" w14:textId="77777777" w:rsidR="003209D1" w:rsidRDefault="003209D1" w:rsidP="003209D1">
                        <w:r>
                          <w:rPr>
                            <w:noProof/>
                            <w:lang w:val="en-US"/>
                          </w:rPr>
                          <w:drawing>
                            <wp:inline distT="0" distB="0" distL="0" distR="0" wp14:anchorId="516F9F06" wp14:editId="423479A7">
                              <wp:extent cx="1554392" cy="887730"/>
                              <wp:effectExtent l="0" t="0" r="8255" b="7620"/>
                              <wp:docPr id="335" name="Afbeelding 335" descr="https://cdn.grid.fotosearch.com/CSP/CSP843/k2505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rid.fotosearch.com/CSP/CSP843/k2505424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7777" cy="889663"/>
                                      </a:xfrm>
                                      <a:prstGeom prst="rect">
                                        <a:avLst/>
                                      </a:prstGeom>
                                      <a:noFill/>
                                      <a:ln>
                                        <a:noFill/>
                                      </a:ln>
                                    </pic:spPr>
                                  </pic:pic>
                                </a:graphicData>
                              </a:graphic>
                            </wp:inline>
                          </w:drawing>
                        </w:r>
                      </w:p>
                    </w:txbxContent>
                  </v:textbox>
                </v:shape>
                <v:shape id="_x0000_s1038" type="#_x0000_t202" style="position:absolute;left:52641;width:19304;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7RwwAAANwAAAAPAAAAZHJzL2Rvd25yZXYueG1sRI9Ba8JA&#10;FITvBf/D8oTe6saKrURXEbXgoZfaeH9kn9lg9m3Ivpr4791CocdhZr5hVpvBN+pGXawDG5hOMlDE&#10;ZbA1VwaK74+XBagoyBabwGTgThE269HTCnMbev6i20kqlSAcczTgRNpc61g68hgnoSVO3iV0HiXJ&#10;rtK2wz7BfaNfs+xNe6w5LThsaeeovJ5+vAERu53ei4OPx/Pwue9dVs6xMOZ5PGyXoIQG+Q//tY/W&#10;wGz2Dr9n0hHQ6wcAAAD//wMAUEsBAi0AFAAGAAgAAAAhANvh9svuAAAAhQEAABMAAAAAAAAAAAAA&#10;AAAAAAAAAFtDb250ZW50X1R5cGVzXS54bWxQSwECLQAUAAYACAAAACEAWvQsW78AAAAVAQAACwAA&#10;AAAAAAAAAAAAAAAfAQAAX3JlbHMvLnJlbHNQSwECLQAUAAYACAAAACEAcpWO0cMAAADcAAAADwAA&#10;AAAAAAAAAAAAAAAHAgAAZHJzL2Rvd25yZXYueG1sUEsFBgAAAAADAAMAtwAAAPcCAAAAAA==&#10;" filled="f" stroked="f">
                  <v:textbox style="mso-fit-shape-to-text:t">
                    <w:txbxContent>
                      <w:p w14:paraId="339B4C7D" w14:textId="77777777" w:rsidR="003209D1" w:rsidRDefault="003209D1" w:rsidP="003209D1">
                        <w:r>
                          <w:rPr>
                            <w:noProof/>
                            <w:lang w:val="en-US"/>
                          </w:rPr>
                          <w:drawing>
                            <wp:inline distT="0" distB="0" distL="0" distR="0" wp14:anchorId="67D22FE6" wp14:editId="05847841">
                              <wp:extent cx="1568450" cy="784225"/>
                              <wp:effectExtent l="38100" t="38100" r="50800" b="53975"/>
                              <wp:docPr id="338" name="Afbeelding 338" descr="http://www.sevendays.nl/sites/default/files/Propolis-het-natuurlijke-antibioticu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vendays.nl/sites/default/files/Propolis-het-natuurlijke-antibioticum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8450" cy="784225"/>
                                      </a:xfrm>
                                      <a:prstGeom prst="rect">
                                        <a:avLst/>
                                      </a:prstGeom>
                                      <a:noFill/>
                                      <a:ln>
                                        <a:noFill/>
                                      </a:ln>
                                      <a:scene3d>
                                        <a:camera prst="orthographicFront">
                                          <a:rot lat="0" lon="10800000" rev="0"/>
                                        </a:camera>
                                        <a:lightRig rig="threePt" dir="t"/>
                                      </a:scene3d>
                                    </pic:spPr>
                                  </pic:pic>
                                </a:graphicData>
                              </a:graphic>
                            </wp:inline>
                          </w:drawing>
                        </w:r>
                      </w:p>
                    </w:txbxContent>
                  </v:textbox>
                </v:shape>
              </v:group>
            </w:pict>
          </mc:Fallback>
        </mc:AlternateContent>
      </w:r>
    </w:p>
    <w:p w14:paraId="30A84154" w14:textId="77777777" w:rsidR="003209D1" w:rsidRPr="00770FBC" w:rsidRDefault="003209D1" w:rsidP="003209D1">
      <w:pPr>
        <w:rPr>
          <w:sz w:val="28"/>
          <w:lang w:val="en-GB"/>
        </w:rPr>
      </w:pPr>
    </w:p>
    <w:p w14:paraId="41DF1080" w14:textId="77777777" w:rsidR="003209D1" w:rsidRPr="00770FBC" w:rsidRDefault="003209D1" w:rsidP="003209D1">
      <w:pPr>
        <w:rPr>
          <w:sz w:val="28"/>
          <w:lang w:val="en-GB"/>
        </w:rPr>
      </w:pPr>
    </w:p>
    <w:p w14:paraId="3D31A03A" w14:textId="77777777" w:rsidR="00443328" w:rsidRPr="00770FBC" w:rsidRDefault="00443328" w:rsidP="003209D1">
      <w:pPr>
        <w:rPr>
          <w:sz w:val="28"/>
          <w:lang w:val="en-GB"/>
        </w:rPr>
      </w:pPr>
    </w:p>
    <w:p w14:paraId="327DBEE5" w14:textId="69630A43" w:rsidR="003209D1" w:rsidRPr="00C33A2E" w:rsidRDefault="00C33A2E" w:rsidP="003209D1">
      <w:pPr>
        <w:rPr>
          <w:sz w:val="32"/>
          <w:lang w:val="en-US"/>
        </w:rPr>
      </w:pPr>
      <w:r>
        <w:rPr>
          <w:sz w:val="32"/>
          <w:lang w:val="en-US"/>
        </w:rPr>
        <w:t>c</w:t>
      </w:r>
      <w:r w:rsidR="003209D1" w:rsidRPr="00C33A2E">
        <w:rPr>
          <w:sz w:val="32"/>
          <w:lang w:val="en-US"/>
        </w:rPr>
        <w:t>heeta</w:t>
      </w:r>
      <w:r w:rsidRPr="00C33A2E">
        <w:rPr>
          <w:sz w:val="32"/>
          <w:lang w:val="en-US"/>
        </w:rPr>
        <w:t>h</w:t>
      </w:r>
      <w:r w:rsidR="003209D1" w:rsidRPr="00C33A2E">
        <w:rPr>
          <w:sz w:val="32"/>
          <w:lang w:val="en-US"/>
        </w:rPr>
        <w:t xml:space="preserve">      </w:t>
      </w:r>
      <w:r w:rsidRPr="00C33A2E">
        <w:rPr>
          <w:sz w:val="28"/>
          <w:lang w:val="en-US"/>
        </w:rPr>
        <w:t>greyhound</w:t>
      </w:r>
      <w:r w:rsidR="003209D1" w:rsidRPr="00C33A2E">
        <w:rPr>
          <w:sz w:val="32"/>
          <w:lang w:val="en-US"/>
        </w:rPr>
        <w:t xml:space="preserve">       </w:t>
      </w:r>
      <w:r w:rsidRPr="00C33A2E">
        <w:rPr>
          <w:sz w:val="32"/>
          <w:lang w:val="en-US"/>
        </w:rPr>
        <w:t xml:space="preserve">       </w:t>
      </w:r>
      <w:r w:rsidR="003209D1" w:rsidRPr="00C33A2E">
        <w:rPr>
          <w:sz w:val="32"/>
          <w:lang w:val="en-US"/>
        </w:rPr>
        <w:t xml:space="preserve">  </w:t>
      </w:r>
      <w:r w:rsidRPr="00C33A2E">
        <w:rPr>
          <w:sz w:val="32"/>
          <w:lang w:val="en-US"/>
        </w:rPr>
        <w:t>horse</w:t>
      </w:r>
      <w:r w:rsidR="003209D1" w:rsidRPr="00C33A2E">
        <w:rPr>
          <w:sz w:val="32"/>
          <w:lang w:val="en-US"/>
        </w:rPr>
        <w:t xml:space="preserve">                   m</w:t>
      </w:r>
      <w:r w:rsidRPr="00C33A2E">
        <w:rPr>
          <w:sz w:val="32"/>
          <w:lang w:val="en-US"/>
        </w:rPr>
        <w:t>ouse</w:t>
      </w:r>
      <w:r>
        <w:rPr>
          <w:sz w:val="32"/>
          <w:lang w:val="en-US"/>
        </w:rPr>
        <w:t xml:space="preserve">                           bee</w:t>
      </w:r>
    </w:p>
    <w:p w14:paraId="1D11287E" w14:textId="74818DC1" w:rsidR="003209D1" w:rsidRPr="00770FBC" w:rsidRDefault="003209D1" w:rsidP="003209D1">
      <w:pPr>
        <w:rPr>
          <w:sz w:val="28"/>
          <w:lang w:val="en-GB"/>
        </w:rPr>
      </w:pPr>
    </w:p>
    <w:p w14:paraId="222D93F0" w14:textId="6C0395EE" w:rsidR="00551157" w:rsidRPr="00923082" w:rsidRDefault="00F843BE" w:rsidP="00F843BE">
      <w:pPr>
        <w:rPr>
          <w:sz w:val="28"/>
          <w:lang w:val="en-GB"/>
        </w:rPr>
      </w:pPr>
      <w:r>
        <w:rPr>
          <w:sz w:val="32"/>
          <w:lang w:val="en-GB"/>
        </w:rPr>
        <w:t>Write down the animals from slow to fast. How long they can keep up their top speed is not important. Be sure you can explain your order. Let the jury judge your answer</w:t>
      </w:r>
      <w:r>
        <w:rPr>
          <w:sz w:val="28"/>
          <w:lang w:val="en-GB"/>
        </w:rPr>
        <w:t>.</w:t>
      </w:r>
      <w:r w:rsidR="00551157">
        <w:rPr>
          <w:sz w:val="28"/>
          <w:lang w:val="en-GB"/>
        </w:rPr>
        <w:t xml:space="preserve"> </w:t>
      </w:r>
    </w:p>
    <w:p w14:paraId="015C4F3A" w14:textId="52D84BA0" w:rsidR="003209D1" w:rsidRPr="00770FBC" w:rsidRDefault="003209D1">
      <w:pPr>
        <w:rPr>
          <w:sz w:val="28"/>
          <w:lang w:val="en-GB"/>
        </w:rPr>
      </w:pPr>
      <w:r w:rsidRPr="00770FBC">
        <w:rPr>
          <w:sz w:val="28"/>
          <w:lang w:val="en-GB"/>
        </w:rPr>
        <w:br w:type="page"/>
      </w:r>
    </w:p>
    <w:p w14:paraId="20BCEC65" w14:textId="0EBAD699" w:rsidR="003209D1" w:rsidRPr="00770FBC" w:rsidRDefault="003209D1" w:rsidP="003209D1">
      <w:pPr>
        <w:jc w:val="center"/>
        <w:rPr>
          <w:sz w:val="400"/>
          <w:szCs w:val="400"/>
          <w:lang w:val="en-GB"/>
        </w:rPr>
      </w:pPr>
      <w:r w:rsidRPr="00770FBC">
        <w:rPr>
          <w:sz w:val="400"/>
          <w:szCs w:val="400"/>
          <w:lang w:val="en-GB"/>
        </w:rPr>
        <w:lastRenderedPageBreak/>
        <w:t>14</w:t>
      </w:r>
    </w:p>
    <w:p w14:paraId="0AC599BD" w14:textId="0E370A97" w:rsidR="003209D1" w:rsidRPr="00770FBC" w:rsidRDefault="00F843BE" w:rsidP="003209D1">
      <w:pPr>
        <w:jc w:val="center"/>
        <w:rPr>
          <w:sz w:val="144"/>
          <w:szCs w:val="144"/>
          <w:lang w:val="en-GB"/>
        </w:rPr>
      </w:pPr>
      <w:r>
        <w:rPr>
          <w:sz w:val="144"/>
          <w:szCs w:val="144"/>
          <w:lang w:val="en-GB"/>
        </w:rPr>
        <w:t>Coffee bath</w:t>
      </w:r>
    </w:p>
    <w:p w14:paraId="07F57124" w14:textId="4370C5F1" w:rsidR="003209D1" w:rsidRPr="00770FBC" w:rsidRDefault="00102004" w:rsidP="003209D1">
      <w:pPr>
        <w:rPr>
          <w:color w:val="FF0000"/>
          <w:sz w:val="28"/>
          <w:lang w:val="en-GB"/>
        </w:rPr>
      </w:pPr>
      <w:r w:rsidRPr="00770FBC">
        <w:rPr>
          <w:noProof/>
          <w:color w:val="FF0000"/>
          <w:sz w:val="28"/>
          <w:lang w:val="en-GB"/>
        </w:rPr>
        <mc:AlternateContent>
          <mc:Choice Requires="wps">
            <w:drawing>
              <wp:anchor distT="0" distB="0" distL="114300" distR="114300" simplePos="0" relativeHeight="251727872" behindDoc="0" locked="0" layoutInCell="1" allowOverlap="1" wp14:anchorId="58669906" wp14:editId="44D6DE62">
                <wp:simplePos x="0" y="0"/>
                <wp:positionH relativeFrom="column">
                  <wp:posOffset>1326570</wp:posOffset>
                </wp:positionH>
                <wp:positionV relativeFrom="paragraph">
                  <wp:posOffset>138981</wp:posOffset>
                </wp:positionV>
                <wp:extent cx="3132814" cy="2504661"/>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2504661"/>
                        </a:xfrm>
                        <a:prstGeom prst="rect">
                          <a:avLst/>
                        </a:prstGeom>
                        <a:solidFill>
                          <a:srgbClr val="FFFFFF"/>
                        </a:solidFill>
                        <a:ln w="9525">
                          <a:noFill/>
                          <a:miter lim="800000"/>
                          <a:headEnd/>
                          <a:tailEnd/>
                        </a:ln>
                      </wps:spPr>
                      <wps:txbx>
                        <w:txbxContent>
                          <w:p w14:paraId="40C7F828" w14:textId="50A30C91" w:rsidR="00102004" w:rsidRDefault="00102004">
                            <w:r>
                              <w:rPr>
                                <w:noProof/>
                                <w:lang w:val="en-US"/>
                              </w:rPr>
                              <w:drawing>
                                <wp:inline distT="0" distB="0" distL="0" distR="0" wp14:anchorId="6906C1B7" wp14:editId="5AB67C2B">
                                  <wp:extent cx="2910177" cy="2487454"/>
                                  <wp:effectExtent l="0" t="0" r="5080" b="8255"/>
                                  <wp:docPr id="8" name="Afbeelding 8" descr="https://andanyways.files.wordpress.com/2015/02/shutterstock_16530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danyways.files.wordpress.com/2015/02/shutterstock_1653089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3456" cy="24902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69906" id="_x0000_s1039" type="#_x0000_t202" style="position:absolute;margin-left:104.45pt;margin-top:10.95pt;width:246.7pt;height:19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zVJQIAACQEAAAOAAAAZHJzL2Uyb0RvYy54bWysU9tuGyEQfa/Uf0C813uJ7Torr6PUqatK&#10;6UVK+gGYZb3IwFDA3k2/PgPrOFb6VpUHxDDDYebMmeXNoBU5CuclmJoWk5wSYTg00uxq+utx82FB&#10;iQ/MNEyBETV9Ep7erN6/W/a2EiV0oBrhCIIYX/W2pl0ItsoyzzuhmZ+AFQadLTjNAppulzWO9Yiu&#10;VVbm+TzrwTXWARfe4+3d6KSrhN+2gocfbetFIKqmmFtIu0v7Nu7ZasmqnWO2k/yUBvuHLDSTBj89&#10;Q92xwMjByb+gtOQOPLRhwkFn0LaSi1QDVlPkb6p56JgVqRYkx9szTf7/wfLvx5+OyKamc0oM09ii&#10;R7H34cj2pIzs9NZXGPRgMSwMn2DALqdKvb0HvvfEwLpjZidunYO+E6zB7Ir4Mrt4OuL4CLLtv0GD&#10;37BDgAQ0tE5H6pAMgujYpadzZ8QQCMfLq+KqXBRTSjj6ylk+nc/HP1j18tw6H74I0CQeauqw9Qme&#10;He99iOmw6iUk/uZByWYjlUqG223XypEjQ5ls0koVvAlThvQ1vZ6Vs4RsIL5PCtIyoIyV1DVd5HGN&#10;wop0fDZNCglMqvGMmShz4idSMpIThu2QGlGkyiJ5W2iekDEHo2xxzPDQgftDSY+Sran/fWBOUKK+&#10;GmT9uphOo8aTMZ19LNFwl57tpYcZjlA1DZSMx3VIcxH5MHCL3Wll4u01k1POKMVE52lsotYv7RT1&#10;OtyrZwAAAP//AwBQSwMEFAAGAAgAAAAhAETW+lXfAAAACgEAAA8AAABkcnMvZG93bnJldi54bWxM&#10;j8FOwzAMhu9IvENkJC6Ipe1Gu3VNJ0ACcd3YA6SN11ZrnKrJ1u7tMSc42ZY//f5c7GbbiyuOvnOk&#10;IF5EIJBqZzpqFBy/P57XIHzQZHTvCBXc0MOuvL8rdG7cRHu8HkIjOIR8rhW0IQy5lL5u0Wq/cAMS&#10;705utDrwODbSjHricNvLJIpSaXVHfKHVA763WJ8PF6vg9DU9vWym6jMcs/0qfdNdVrmbUo8P8+sW&#10;RMA5/MHwq8/qULJT5S5kvOgVJNF6wyg3MVcGsihZgqgUrOJ0CbIs5P8Xyh8AAAD//wMAUEsBAi0A&#10;FAAGAAgAAAAhALaDOJL+AAAA4QEAABMAAAAAAAAAAAAAAAAAAAAAAFtDb250ZW50X1R5cGVzXS54&#10;bWxQSwECLQAUAAYACAAAACEAOP0h/9YAAACUAQAACwAAAAAAAAAAAAAAAAAvAQAAX3JlbHMvLnJl&#10;bHNQSwECLQAUAAYACAAAACEAzgp81SUCAAAkBAAADgAAAAAAAAAAAAAAAAAuAgAAZHJzL2Uyb0Rv&#10;Yy54bWxQSwECLQAUAAYACAAAACEARNb6Vd8AAAAKAQAADwAAAAAAAAAAAAAAAAB/BAAAZHJzL2Rv&#10;d25yZXYueG1sUEsFBgAAAAAEAAQA8wAAAIsFAAAAAA==&#10;" stroked="f">
                <v:textbox>
                  <w:txbxContent>
                    <w:p w14:paraId="40C7F828" w14:textId="50A30C91" w:rsidR="00102004" w:rsidRDefault="00102004">
                      <w:r>
                        <w:rPr>
                          <w:noProof/>
                          <w:lang w:val="en-US"/>
                        </w:rPr>
                        <w:drawing>
                          <wp:inline distT="0" distB="0" distL="0" distR="0" wp14:anchorId="6906C1B7" wp14:editId="5AB67C2B">
                            <wp:extent cx="2910177" cy="2487454"/>
                            <wp:effectExtent l="0" t="0" r="5080" b="8255"/>
                            <wp:docPr id="8" name="Afbeelding 8" descr="https://andanyways.files.wordpress.com/2015/02/shutterstock_16530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danyways.files.wordpress.com/2015/02/shutterstock_1653089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3456" cy="2490257"/>
                                    </a:xfrm>
                                    <a:prstGeom prst="rect">
                                      <a:avLst/>
                                    </a:prstGeom>
                                    <a:noFill/>
                                    <a:ln>
                                      <a:noFill/>
                                    </a:ln>
                                  </pic:spPr>
                                </pic:pic>
                              </a:graphicData>
                            </a:graphic>
                          </wp:inline>
                        </w:drawing>
                      </w:r>
                    </w:p>
                  </w:txbxContent>
                </v:textbox>
              </v:shape>
            </w:pict>
          </mc:Fallback>
        </mc:AlternateContent>
      </w:r>
    </w:p>
    <w:p w14:paraId="3FC37548" w14:textId="77777777" w:rsidR="003209D1" w:rsidRPr="00770FBC" w:rsidRDefault="003209D1" w:rsidP="003209D1">
      <w:pPr>
        <w:rPr>
          <w:sz w:val="28"/>
          <w:lang w:val="en-GB"/>
        </w:rPr>
      </w:pPr>
    </w:p>
    <w:p w14:paraId="5523FC19" w14:textId="77777777" w:rsidR="00102004" w:rsidRPr="00770FBC" w:rsidRDefault="00102004" w:rsidP="003209D1">
      <w:pPr>
        <w:rPr>
          <w:sz w:val="28"/>
          <w:lang w:val="en-GB"/>
        </w:rPr>
      </w:pPr>
    </w:p>
    <w:p w14:paraId="608B4104" w14:textId="77777777" w:rsidR="00102004" w:rsidRPr="00770FBC" w:rsidRDefault="00102004" w:rsidP="003209D1">
      <w:pPr>
        <w:rPr>
          <w:sz w:val="28"/>
          <w:lang w:val="en-GB"/>
        </w:rPr>
      </w:pPr>
    </w:p>
    <w:p w14:paraId="594A32E8" w14:textId="77777777" w:rsidR="00102004" w:rsidRPr="00770FBC" w:rsidRDefault="00102004" w:rsidP="003209D1">
      <w:pPr>
        <w:rPr>
          <w:sz w:val="28"/>
          <w:lang w:val="en-GB"/>
        </w:rPr>
      </w:pPr>
    </w:p>
    <w:p w14:paraId="0E8FE32C" w14:textId="77777777" w:rsidR="00102004" w:rsidRPr="00770FBC" w:rsidRDefault="00102004" w:rsidP="003209D1">
      <w:pPr>
        <w:rPr>
          <w:sz w:val="28"/>
          <w:lang w:val="en-GB"/>
        </w:rPr>
      </w:pPr>
    </w:p>
    <w:p w14:paraId="410AD03F" w14:textId="77777777" w:rsidR="00102004" w:rsidRPr="00770FBC" w:rsidRDefault="00102004" w:rsidP="003209D1">
      <w:pPr>
        <w:rPr>
          <w:sz w:val="28"/>
          <w:lang w:val="en-GB"/>
        </w:rPr>
      </w:pPr>
    </w:p>
    <w:p w14:paraId="56E3E2BE" w14:textId="77777777" w:rsidR="00102004" w:rsidRPr="00770FBC" w:rsidRDefault="00102004" w:rsidP="003209D1">
      <w:pPr>
        <w:rPr>
          <w:sz w:val="28"/>
          <w:lang w:val="en-GB"/>
        </w:rPr>
      </w:pPr>
    </w:p>
    <w:p w14:paraId="7F7E7567" w14:textId="77777777" w:rsidR="00102004" w:rsidRPr="00770FBC" w:rsidRDefault="00102004" w:rsidP="003209D1">
      <w:pPr>
        <w:rPr>
          <w:sz w:val="28"/>
          <w:lang w:val="en-GB"/>
        </w:rPr>
      </w:pPr>
    </w:p>
    <w:p w14:paraId="316ADD37" w14:textId="77777777" w:rsidR="00102004" w:rsidRPr="00770FBC" w:rsidRDefault="00102004" w:rsidP="003209D1">
      <w:pPr>
        <w:rPr>
          <w:sz w:val="28"/>
          <w:lang w:val="en-GB"/>
        </w:rPr>
      </w:pPr>
    </w:p>
    <w:p w14:paraId="6BB556ED" w14:textId="77777777" w:rsidR="00102004" w:rsidRPr="00770FBC" w:rsidRDefault="00102004" w:rsidP="003209D1">
      <w:pPr>
        <w:rPr>
          <w:sz w:val="28"/>
          <w:lang w:val="en-GB"/>
        </w:rPr>
      </w:pPr>
    </w:p>
    <w:p w14:paraId="4877243F" w14:textId="77777777" w:rsidR="003209D1" w:rsidRPr="00770FBC" w:rsidRDefault="003209D1" w:rsidP="003209D1">
      <w:pPr>
        <w:rPr>
          <w:sz w:val="28"/>
          <w:lang w:val="en-GB"/>
        </w:rPr>
      </w:pPr>
    </w:p>
    <w:p w14:paraId="021E3CEF" w14:textId="77777777" w:rsidR="00102004" w:rsidRPr="00770FBC" w:rsidRDefault="00102004" w:rsidP="003209D1">
      <w:pPr>
        <w:rPr>
          <w:sz w:val="32"/>
          <w:lang w:val="en-GB"/>
        </w:rPr>
      </w:pPr>
    </w:p>
    <w:p w14:paraId="79AEEDA4" w14:textId="77777777" w:rsidR="00F843BE" w:rsidRPr="00770FBC" w:rsidRDefault="00F843BE" w:rsidP="00F843BE">
      <w:pPr>
        <w:ind w:firstLine="708"/>
        <w:rPr>
          <w:sz w:val="32"/>
          <w:lang w:val="en-GB"/>
        </w:rPr>
      </w:pPr>
      <w:r w:rsidRPr="00770FBC">
        <w:rPr>
          <w:sz w:val="32"/>
          <w:lang w:val="en-GB"/>
        </w:rPr>
        <w:t>N</w:t>
      </w:r>
      <w:r>
        <w:rPr>
          <w:sz w:val="32"/>
          <w:lang w:val="en-GB"/>
        </w:rPr>
        <w:t>eeded: pen and paper</w:t>
      </w:r>
    </w:p>
    <w:p w14:paraId="61C3DD23" w14:textId="77777777" w:rsidR="003209D1" w:rsidRPr="00770FBC" w:rsidRDefault="003209D1" w:rsidP="00102004">
      <w:pPr>
        <w:ind w:left="708"/>
        <w:rPr>
          <w:sz w:val="32"/>
          <w:lang w:val="en-GB"/>
        </w:rPr>
      </w:pPr>
    </w:p>
    <w:p w14:paraId="32077B55" w14:textId="00132848" w:rsidR="003209D1" w:rsidRPr="00770FBC" w:rsidRDefault="00F843BE" w:rsidP="00102004">
      <w:pPr>
        <w:ind w:left="708"/>
        <w:rPr>
          <w:sz w:val="32"/>
          <w:lang w:val="en-GB"/>
        </w:rPr>
      </w:pPr>
      <w:r>
        <w:rPr>
          <w:sz w:val="32"/>
          <w:lang w:val="en-GB"/>
        </w:rPr>
        <w:t>Could the amount of coffee and tea you drink annually fill the average bath tub</w:t>
      </w:r>
      <w:r w:rsidR="003209D1" w:rsidRPr="00770FBC">
        <w:rPr>
          <w:sz w:val="32"/>
          <w:lang w:val="en-GB"/>
        </w:rPr>
        <w:t>?</w:t>
      </w:r>
    </w:p>
    <w:p w14:paraId="641329C5" w14:textId="784166E1" w:rsidR="003209D1" w:rsidRPr="00770FBC" w:rsidRDefault="00F843BE" w:rsidP="00102004">
      <w:pPr>
        <w:ind w:left="708"/>
        <w:rPr>
          <w:sz w:val="32"/>
          <w:lang w:val="en-GB"/>
        </w:rPr>
      </w:pPr>
      <w:r>
        <w:rPr>
          <w:sz w:val="32"/>
          <w:lang w:val="en-GB"/>
        </w:rPr>
        <w:t>Have a correct, clear and original explanation. Let the jury judge your answer</w:t>
      </w:r>
      <w:r w:rsidR="003209D1" w:rsidRPr="00770FBC">
        <w:rPr>
          <w:sz w:val="32"/>
          <w:lang w:val="en-GB"/>
        </w:rPr>
        <w:t>.</w:t>
      </w:r>
    </w:p>
    <w:p w14:paraId="4E3645C1" w14:textId="11346F1A" w:rsidR="003209D1" w:rsidRPr="00770FBC" w:rsidRDefault="003209D1" w:rsidP="00102004">
      <w:pPr>
        <w:ind w:left="708"/>
        <w:rPr>
          <w:sz w:val="32"/>
          <w:lang w:val="en-GB"/>
        </w:rPr>
      </w:pPr>
    </w:p>
    <w:p w14:paraId="4EDA1DFA" w14:textId="77777777" w:rsidR="003209D1" w:rsidRPr="00770FBC" w:rsidRDefault="003209D1" w:rsidP="003209D1">
      <w:pPr>
        <w:ind w:firstLine="708"/>
        <w:rPr>
          <w:sz w:val="28"/>
          <w:lang w:val="en-GB"/>
        </w:rPr>
      </w:pPr>
    </w:p>
    <w:p w14:paraId="5EA91444" w14:textId="77777777" w:rsidR="00D8359D" w:rsidRPr="00770FBC" w:rsidRDefault="00D8359D" w:rsidP="003209D1">
      <w:pPr>
        <w:ind w:firstLine="708"/>
        <w:rPr>
          <w:sz w:val="28"/>
          <w:lang w:val="en-GB"/>
        </w:rPr>
      </w:pPr>
    </w:p>
    <w:p w14:paraId="177B4DA5" w14:textId="77777777" w:rsidR="00D8359D" w:rsidRPr="00770FBC" w:rsidRDefault="00D8359D" w:rsidP="003209D1">
      <w:pPr>
        <w:ind w:firstLine="708"/>
        <w:rPr>
          <w:sz w:val="28"/>
          <w:lang w:val="en-GB"/>
        </w:rPr>
      </w:pPr>
    </w:p>
    <w:p w14:paraId="5DE8915A" w14:textId="1AB43E2D" w:rsidR="00D8359D" w:rsidRPr="00770FBC" w:rsidRDefault="00D8359D" w:rsidP="00D8359D">
      <w:pPr>
        <w:jc w:val="center"/>
        <w:rPr>
          <w:sz w:val="400"/>
          <w:szCs w:val="400"/>
          <w:lang w:val="en-GB"/>
        </w:rPr>
      </w:pPr>
      <w:r w:rsidRPr="00770FBC">
        <w:rPr>
          <w:sz w:val="400"/>
          <w:szCs w:val="400"/>
          <w:lang w:val="en-GB"/>
        </w:rPr>
        <w:t>15</w:t>
      </w:r>
    </w:p>
    <w:p w14:paraId="7578635C" w14:textId="522DA4C2" w:rsidR="00D8359D" w:rsidRPr="00770FBC" w:rsidRDefault="00F843BE" w:rsidP="00D8359D">
      <w:pPr>
        <w:jc w:val="center"/>
        <w:rPr>
          <w:sz w:val="132"/>
          <w:szCs w:val="132"/>
          <w:lang w:val="en-GB"/>
        </w:rPr>
      </w:pPr>
      <w:r>
        <w:rPr>
          <w:sz w:val="132"/>
          <w:szCs w:val="132"/>
          <w:lang w:val="en-GB"/>
        </w:rPr>
        <w:t>Tater trouble</w:t>
      </w:r>
    </w:p>
    <w:p w14:paraId="20995CA0" w14:textId="77777777" w:rsidR="00D8359D" w:rsidRPr="00770FBC" w:rsidRDefault="00D8359D" w:rsidP="00D8359D">
      <w:pPr>
        <w:rPr>
          <w:sz w:val="28"/>
          <w:szCs w:val="28"/>
          <w:lang w:val="en-GB"/>
        </w:rPr>
      </w:pPr>
    </w:p>
    <w:p w14:paraId="5D143C71" w14:textId="77777777" w:rsidR="00102004" w:rsidRPr="00770FBC" w:rsidRDefault="00102004" w:rsidP="00102004">
      <w:pPr>
        <w:ind w:left="708"/>
        <w:rPr>
          <w:sz w:val="32"/>
          <w:szCs w:val="28"/>
          <w:lang w:val="en-GB"/>
        </w:rPr>
      </w:pPr>
    </w:p>
    <w:p w14:paraId="64A94A72" w14:textId="3429D837" w:rsidR="00D8359D" w:rsidRPr="00770FBC" w:rsidRDefault="00F843BE" w:rsidP="00102004">
      <w:pPr>
        <w:ind w:left="708"/>
        <w:rPr>
          <w:sz w:val="32"/>
          <w:szCs w:val="28"/>
          <w:lang w:val="en-GB"/>
        </w:rPr>
      </w:pPr>
      <w:r>
        <w:rPr>
          <w:sz w:val="32"/>
          <w:szCs w:val="28"/>
          <w:lang w:val="en-GB"/>
        </w:rPr>
        <w:t>Needed</w:t>
      </w:r>
      <w:r w:rsidR="00D8359D" w:rsidRPr="00770FBC">
        <w:rPr>
          <w:sz w:val="32"/>
          <w:szCs w:val="28"/>
          <w:lang w:val="en-GB"/>
        </w:rPr>
        <w:t xml:space="preserve">: </w:t>
      </w:r>
      <w:r>
        <w:rPr>
          <w:sz w:val="32"/>
          <w:szCs w:val="28"/>
          <w:lang w:val="en-GB"/>
        </w:rPr>
        <w:t>a large amount of potatoes and a plastic shopping bag</w:t>
      </w:r>
    </w:p>
    <w:p w14:paraId="418E6CDD" w14:textId="77777777" w:rsidR="00D8359D" w:rsidRPr="00770FBC" w:rsidRDefault="00D8359D" w:rsidP="00102004">
      <w:pPr>
        <w:ind w:left="708"/>
        <w:rPr>
          <w:sz w:val="32"/>
          <w:szCs w:val="28"/>
          <w:lang w:val="en-GB"/>
        </w:rPr>
      </w:pPr>
    </w:p>
    <w:p w14:paraId="0FF323F1" w14:textId="2D132F05" w:rsidR="00D8359D" w:rsidRPr="00770FBC" w:rsidRDefault="00F843BE" w:rsidP="00102004">
      <w:pPr>
        <w:ind w:left="708"/>
        <w:rPr>
          <w:sz w:val="32"/>
          <w:szCs w:val="28"/>
          <w:lang w:val="en-GB"/>
        </w:rPr>
      </w:pPr>
      <w:r>
        <w:rPr>
          <w:sz w:val="32"/>
          <w:szCs w:val="28"/>
          <w:lang w:val="en-GB"/>
        </w:rPr>
        <w:t>Put 5 kilos of potatoes in the bag</w:t>
      </w:r>
      <w:r w:rsidR="00D8359D" w:rsidRPr="00770FBC">
        <w:rPr>
          <w:sz w:val="32"/>
          <w:szCs w:val="28"/>
          <w:lang w:val="en-GB"/>
        </w:rPr>
        <w:t>.</w:t>
      </w:r>
    </w:p>
    <w:p w14:paraId="7908B3D9" w14:textId="12981A51" w:rsidR="00D8359D" w:rsidRPr="00770FBC" w:rsidRDefault="00F843BE" w:rsidP="00102004">
      <w:pPr>
        <w:ind w:left="708"/>
        <w:rPr>
          <w:sz w:val="32"/>
          <w:lang w:val="en-GB"/>
        </w:rPr>
      </w:pPr>
      <w:r>
        <w:rPr>
          <w:sz w:val="32"/>
          <w:lang w:val="en-GB"/>
        </w:rPr>
        <w:t>Let the jury judge your answer</w:t>
      </w:r>
      <w:r w:rsidRPr="00770FBC">
        <w:rPr>
          <w:sz w:val="32"/>
          <w:lang w:val="en-GB"/>
        </w:rPr>
        <w:t>.</w:t>
      </w:r>
      <w:r w:rsidR="00D8359D" w:rsidRPr="00770FBC">
        <w:rPr>
          <w:sz w:val="32"/>
          <w:lang w:val="en-GB"/>
        </w:rPr>
        <w:br w:type="page"/>
      </w:r>
    </w:p>
    <w:p w14:paraId="3771FDAD" w14:textId="4AB39EF6" w:rsidR="00D8359D" w:rsidRPr="00770FBC" w:rsidRDefault="00D8359D" w:rsidP="00D8359D">
      <w:pPr>
        <w:jc w:val="center"/>
        <w:rPr>
          <w:sz w:val="400"/>
          <w:szCs w:val="400"/>
          <w:lang w:val="en-GB"/>
        </w:rPr>
      </w:pPr>
      <w:r w:rsidRPr="00770FBC">
        <w:rPr>
          <w:sz w:val="400"/>
          <w:szCs w:val="400"/>
          <w:lang w:val="en-GB"/>
        </w:rPr>
        <w:lastRenderedPageBreak/>
        <w:t>16</w:t>
      </w:r>
    </w:p>
    <w:p w14:paraId="257D8473" w14:textId="7C01E0A8" w:rsidR="00D8359D" w:rsidRPr="00770FBC" w:rsidRDefault="00F843BE" w:rsidP="00D8359D">
      <w:pPr>
        <w:rPr>
          <w:sz w:val="120"/>
          <w:szCs w:val="120"/>
          <w:lang w:val="en-GB"/>
        </w:rPr>
      </w:pPr>
      <w:r>
        <w:rPr>
          <w:sz w:val="120"/>
          <w:szCs w:val="120"/>
          <w:lang w:val="en-GB"/>
        </w:rPr>
        <w:t>Elephant mummy</w:t>
      </w:r>
    </w:p>
    <w:p w14:paraId="486C432B" w14:textId="77777777" w:rsidR="00D8359D" w:rsidRPr="00770FBC" w:rsidRDefault="00D8359D" w:rsidP="00D8359D">
      <w:pPr>
        <w:rPr>
          <w:lang w:val="en-GB"/>
        </w:rPr>
      </w:pPr>
    </w:p>
    <w:p w14:paraId="0147EE8D" w14:textId="77777777" w:rsidR="00D8359D" w:rsidRPr="00770FBC" w:rsidRDefault="00D8359D" w:rsidP="00D8359D">
      <w:pPr>
        <w:rPr>
          <w:sz w:val="28"/>
          <w:lang w:val="en-GB"/>
        </w:rPr>
      </w:pPr>
    </w:p>
    <w:p w14:paraId="2626E4C7" w14:textId="77777777" w:rsidR="00866C47" w:rsidRPr="00770FBC" w:rsidRDefault="00866C47" w:rsidP="00D8359D">
      <w:pPr>
        <w:rPr>
          <w:sz w:val="28"/>
          <w:lang w:val="en-GB"/>
        </w:rPr>
      </w:pPr>
    </w:p>
    <w:p w14:paraId="3D236FCC" w14:textId="77777777" w:rsidR="00866C47" w:rsidRPr="00770FBC" w:rsidRDefault="00866C47" w:rsidP="00D8359D">
      <w:pPr>
        <w:rPr>
          <w:sz w:val="28"/>
          <w:lang w:val="en-GB"/>
        </w:rPr>
      </w:pPr>
    </w:p>
    <w:p w14:paraId="2CEFF30C" w14:textId="77777777" w:rsidR="00F843BE" w:rsidRPr="00770FBC" w:rsidRDefault="00F843BE" w:rsidP="00F843BE">
      <w:pPr>
        <w:ind w:firstLine="708"/>
        <w:rPr>
          <w:sz w:val="32"/>
          <w:lang w:val="en-GB"/>
        </w:rPr>
      </w:pPr>
      <w:r w:rsidRPr="00770FBC">
        <w:rPr>
          <w:sz w:val="32"/>
          <w:lang w:val="en-GB"/>
        </w:rPr>
        <w:t>N</w:t>
      </w:r>
      <w:r>
        <w:rPr>
          <w:sz w:val="32"/>
          <w:lang w:val="en-GB"/>
        </w:rPr>
        <w:t>eeded: pen and paper</w:t>
      </w:r>
    </w:p>
    <w:p w14:paraId="3F973EC9" w14:textId="77777777" w:rsidR="00D8359D" w:rsidRPr="00770FBC" w:rsidRDefault="00D8359D" w:rsidP="00102004">
      <w:pPr>
        <w:ind w:left="708"/>
        <w:rPr>
          <w:sz w:val="32"/>
          <w:lang w:val="en-GB"/>
        </w:rPr>
      </w:pPr>
    </w:p>
    <w:p w14:paraId="18B13866" w14:textId="445284B4" w:rsidR="00D8359D" w:rsidRPr="00770FBC" w:rsidRDefault="00D8359D" w:rsidP="00102004">
      <w:pPr>
        <w:ind w:left="708"/>
        <w:rPr>
          <w:sz w:val="32"/>
          <w:lang w:val="en-GB"/>
        </w:rPr>
      </w:pPr>
      <w:r w:rsidRPr="00770FBC">
        <w:rPr>
          <w:sz w:val="32"/>
          <w:lang w:val="en-GB"/>
        </w:rPr>
        <w:t>Ho</w:t>
      </w:r>
      <w:r w:rsidR="00F843BE">
        <w:rPr>
          <w:sz w:val="32"/>
          <w:lang w:val="en-GB"/>
        </w:rPr>
        <w:t>w many rolls of toilet paper would you need to put an elephant in a mummy suit</w:t>
      </w:r>
      <w:r w:rsidRPr="00770FBC">
        <w:rPr>
          <w:sz w:val="32"/>
          <w:lang w:val="en-GB"/>
        </w:rPr>
        <w:t>?</w:t>
      </w:r>
    </w:p>
    <w:p w14:paraId="61CD6CA8" w14:textId="3F3FD534" w:rsidR="00D8359D" w:rsidRPr="00770FBC" w:rsidRDefault="00F843BE" w:rsidP="00102004">
      <w:pPr>
        <w:ind w:left="708"/>
        <w:rPr>
          <w:sz w:val="32"/>
          <w:lang w:val="en-GB"/>
        </w:rPr>
      </w:pPr>
      <w:r>
        <w:rPr>
          <w:sz w:val="32"/>
          <w:lang w:val="en-GB"/>
        </w:rPr>
        <w:t>Let the jury judge your answer</w:t>
      </w:r>
      <w:r w:rsidRPr="00770FBC">
        <w:rPr>
          <w:sz w:val="32"/>
          <w:lang w:val="en-GB"/>
        </w:rPr>
        <w:t>.</w:t>
      </w:r>
      <w:r>
        <w:rPr>
          <w:sz w:val="32"/>
          <w:lang w:val="en-GB"/>
        </w:rPr>
        <w:t xml:space="preserve"> Make sure to have an original and clear explanation</w:t>
      </w:r>
      <w:r w:rsidR="00D8359D" w:rsidRPr="00770FBC">
        <w:rPr>
          <w:sz w:val="32"/>
          <w:lang w:val="en-GB"/>
        </w:rPr>
        <w:t>.</w:t>
      </w:r>
    </w:p>
    <w:p w14:paraId="1295F320" w14:textId="1384C638" w:rsidR="00866C47" w:rsidRPr="00770FBC" w:rsidRDefault="00866C47" w:rsidP="00102004">
      <w:pPr>
        <w:ind w:left="708"/>
        <w:rPr>
          <w:sz w:val="40"/>
          <w:lang w:val="en-GB"/>
        </w:rPr>
      </w:pPr>
      <w:r w:rsidRPr="00770FBC">
        <w:rPr>
          <w:sz w:val="40"/>
          <w:lang w:val="en-GB"/>
        </w:rPr>
        <w:br w:type="page"/>
      </w:r>
    </w:p>
    <w:p w14:paraId="1B5992E1" w14:textId="403159E1" w:rsidR="00866C47" w:rsidRPr="00770FBC" w:rsidRDefault="00866C47" w:rsidP="00866C47">
      <w:pPr>
        <w:jc w:val="center"/>
        <w:rPr>
          <w:sz w:val="400"/>
          <w:szCs w:val="400"/>
          <w:lang w:val="en-GB"/>
        </w:rPr>
      </w:pPr>
      <w:r w:rsidRPr="00770FBC">
        <w:rPr>
          <w:sz w:val="400"/>
          <w:szCs w:val="400"/>
          <w:lang w:val="en-GB"/>
        </w:rPr>
        <w:lastRenderedPageBreak/>
        <w:t>17</w:t>
      </w:r>
    </w:p>
    <w:p w14:paraId="3B699296" w14:textId="6481F76E" w:rsidR="00866C47" w:rsidRPr="00770FBC" w:rsidRDefault="008944EF" w:rsidP="00866C47">
      <w:pPr>
        <w:jc w:val="center"/>
        <w:rPr>
          <w:sz w:val="128"/>
          <w:szCs w:val="128"/>
          <w:lang w:val="en-GB"/>
        </w:rPr>
      </w:pPr>
      <w:r>
        <w:rPr>
          <w:sz w:val="128"/>
          <w:szCs w:val="128"/>
          <w:lang w:val="en-GB"/>
        </w:rPr>
        <w:t>Croquette fitness</w:t>
      </w:r>
    </w:p>
    <w:p w14:paraId="4C576775" w14:textId="77777777" w:rsidR="00866C47" w:rsidRPr="00770FBC" w:rsidRDefault="00866C47" w:rsidP="00866C47">
      <w:pPr>
        <w:pStyle w:val="ListParagraph"/>
        <w:ind w:left="1080"/>
        <w:rPr>
          <w:lang w:val="en-GB"/>
        </w:rPr>
      </w:pPr>
    </w:p>
    <w:p w14:paraId="4D71D951" w14:textId="77777777" w:rsidR="00747229" w:rsidRPr="00770FBC" w:rsidRDefault="00747229" w:rsidP="00866C47">
      <w:pPr>
        <w:rPr>
          <w:sz w:val="28"/>
          <w:lang w:val="en-GB"/>
        </w:rPr>
      </w:pPr>
    </w:p>
    <w:p w14:paraId="23AAE73F" w14:textId="77777777" w:rsidR="00747229" w:rsidRPr="00770FBC" w:rsidRDefault="00747229" w:rsidP="00866C47">
      <w:pPr>
        <w:rPr>
          <w:sz w:val="28"/>
          <w:lang w:val="en-GB"/>
        </w:rPr>
      </w:pPr>
    </w:p>
    <w:p w14:paraId="6E762829" w14:textId="77777777" w:rsidR="00747229" w:rsidRPr="00770FBC" w:rsidRDefault="00747229" w:rsidP="00102004">
      <w:pPr>
        <w:ind w:left="708"/>
        <w:rPr>
          <w:sz w:val="32"/>
          <w:lang w:val="en-GB"/>
        </w:rPr>
      </w:pPr>
    </w:p>
    <w:p w14:paraId="74C85900" w14:textId="77777777" w:rsidR="00BF7A99" w:rsidRPr="00770FBC" w:rsidRDefault="00BF7A99" w:rsidP="00BF7A99">
      <w:pPr>
        <w:ind w:firstLine="708"/>
        <w:rPr>
          <w:sz w:val="32"/>
          <w:lang w:val="en-GB"/>
        </w:rPr>
      </w:pPr>
      <w:r w:rsidRPr="00770FBC">
        <w:rPr>
          <w:sz w:val="32"/>
          <w:lang w:val="en-GB"/>
        </w:rPr>
        <w:t>N</w:t>
      </w:r>
      <w:r>
        <w:rPr>
          <w:sz w:val="32"/>
          <w:lang w:val="en-GB"/>
        </w:rPr>
        <w:t>eeded: pen and paper</w:t>
      </w:r>
    </w:p>
    <w:p w14:paraId="49ECE889" w14:textId="77777777" w:rsidR="00866C47" w:rsidRPr="00770FBC" w:rsidRDefault="00866C47" w:rsidP="00102004">
      <w:pPr>
        <w:ind w:left="708"/>
        <w:rPr>
          <w:sz w:val="32"/>
          <w:lang w:val="en-GB"/>
        </w:rPr>
      </w:pPr>
    </w:p>
    <w:p w14:paraId="20A1A7AA" w14:textId="0390A222" w:rsidR="00866C47" w:rsidRPr="00770FBC" w:rsidRDefault="00866C47" w:rsidP="00102004">
      <w:pPr>
        <w:ind w:left="708"/>
        <w:rPr>
          <w:sz w:val="32"/>
          <w:lang w:val="en-GB"/>
        </w:rPr>
      </w:pPr>
      <w:r w:rsidRPr="00770FBC">
        <w:rPr>
          <w:sz w:val="32"/>
          <w:lang w:val="en-GB"/>
        </w:rPr>
        <w:t>Marjolein w</w:t>
      </w:r>
      <w:r w:rsidR="00BF7A99">
        <w:rPr>
          <w:sz w:val="32"/>
          <w:lang w:val="en-GB"/>
        </w:rPr>
        <w:t>eighs</w:t>
      </w:r>
      <w:r w:rsidRPr="00770FBC">
        <w:rPr>
          <w:sz w:val="32"/>
          <w:lang w:val="en-GB"/>
        </w:rPr>
        <w:t xml:space="preserve"> 70 kg </w:t>
      </w:r>
      <w:r w:rsidR="00BF7A99">
        <w:rPr>
          <w:sz w:val="32"/>
          <w:lang w:val="en-GB"/>
        </w:rPr>
        <w:t>and she would like to keep it that way</w:t>
      </w:r>
      <w:r w:rsidRPr="00770FBC">
        <w:rPr>
          <w:sz w:val="32"/>
          <w:lang w:val="en-GB"/>
        </w:rPr>
        <w:t>.</w:t>
      </w:r>
    </w:p>
    <w:p w14:paraId="74A9DAB4" w14:textId="52240546" w:rsidR="00866C47" w:rsidRPr="00770FBC" w:rsidRDefault="00BF7A99" w:rsidP="00102004">
      <w:pPr>
        <w:ind w:left="708"/>
        <w:rPr>
          <w:sz w:val="32"/>
          <w:lang w:val="en-GB"/>
        </w:rPr>
      </w:pPr>
      <w:r>
        <w:rPr>
          <w:sz w:val="32"/>
          <w:lang w:val="en-GB"/>
        </w:rPr>
        <w:t>She eats a croquette which contains around</w:t>
      </w:r>
      <w:r w:rsidR="00866C47" w:rsidRPr="00770FBC">
        <w:rPr>
          <w:sz w:val="32"/>
          <w:lang w:val="en-GB"/>
        </w:rPr>
        <w:t xml:space="preserve"> 150 kcal.</w:t>
      </w:r>
    </w:p>
    <w:p w14:paraId="33382334" w14:textId="71E3C228" w:rsidR="00866C47" w:rsidRPr="00770FBC" w:rsidRDefault="00BF7A99" w:rsidP="00102004">
      <w:pPr>
        <w:ind w:left="708"/>
        <w:rPr>
          <w:sz w:val="32"/>
          <w:lang w:val="en-GB"/>
        </w:rPr>
      </w:pPr>
      <w:r>
        <w:rPr>
          <w:sz w:val="32"/>
          <w:lang w:val="en-GB"/>
        </w:rPr>
        <w:t>To burn</w:t>
      </w:r>
      <w:r w:rsidR="00866C47" w:rsidRPr="00770FBC">
        <w:rPr>
          <w:sz w:val="32"/>
          <w:lang w:val="en-GB"/>
        </w:rPr>
        <w:t xml:space="preserve"> 150 kcal </w:t>
      </w:r>
      <w:r>
        <w:rPr>
          <w:sz w:val="32"/>
          <w:lang w:val="en-GB"/>
        </w:rPr>
        <w:t>she can choose between</w:t>
      </w:r>
      <w:r w:rsidR="00866C47" w:rsidRPr="00770FBC">
        <w:rPr>
          <w:sz w:val="32"/>
          <w:lang w:val="en-GB"/>
        </w:rPr>
        <w:t>:</w:t>
      </w:r>
    </w:p>
    <w:p w14:paraId="0BAB4674" w14:textId="4BC41124" w:rsidR="00866C47" w:rsidRPr="00770FBC" w:rsidRDefault="00866C47" w:rsidP="00102004">
      <w:pPr>
        <w:ind w:left="708"/>
        <w:rPr>
          <w:sz w:val="32"/>
          <w:lang w:val="en-GB"/>
        </w:rPr>
      </w:pPr>
      <w:r w:rsidRPr="00770FBC">
        <w:rPr>
          <w:sz w:val="32"/>
          <w:lang w:val="en-GB"/>
        </w:rPr>
        <w:t xml:space="preserve">- </w:t>
      </w:r>
      <w:r w:rsidR="00BF7A99">
        <w:rPr>
          <w:sz w:val="32"/>
          <w:lang w:val="en-GB"/>
        </w:rPr>
        <w:t>walking the stairs</w:t>
      </w:r>
      <w:r w:rsidRPr="00770FBC">
        <w:rPr>
          <w:sz w:val="32"/>
          <w:lang w:val="en-GB"/>
        </w:rPr>
        <w:t xml:space="preserve"> (</w:t>
      </w:r>
      <w:r w:rsidR="00BF7A99">
        <w:rPr>
          <w:sz w:val="32"/>
          <w:lang w:val="en-GB"/>
        </w:rPr>
        <w:t>up</w:t>
      </w:r>
      <w:r w:rsidRPr="00770FBC">
        <w:rPr>
          <w:sz w:val="32"/>
          <w:lang w:val="en-GB"/>
        </w:rPr>
        <w:t>!)</w:t>
      </w:r>
    </w:p>
    <w:p w14:paraId="44BA8B56" w14:textId="0D15DB19" w:rsidR="00866C47" w:rsidRPr="00770FBC" w:rsidRDefault="00866C47" w:rsidP="00102004">
      <w:pPr>
        <w:ind w:left="708"/>
        <w:rPr>
          <w:sz w:val="32"/>
          <w:lang w:val="en-GB"/>
        </w:rPr>
      </w:pPr>
      <w:r w:rsidRPr="00770FBC">
        <w:rPr>
          <w:sz w:val="32"/>
          <w:lang w:val="en-GB"/>
        </w:rPr>
        <w:t xml:space="preserve">- </w:t>
      </w:r>
      <w:r w:rsidR="00BF7A99">
        <w:rPr>
          <w:sz w:val="32"/>
          <w:lang w:val="en-GB"/>
        </w:rPr>
        <w:t>swimming</w:t>
      </w:r>
      <w:r w:rsidRPr="00770FBC">
        <w:rPr>
          <w:sz w:val="32"/>
          <w:lang w:val="en-GB"/>
        </w:rPr>
        <w:t xml:space="preserve"> (</w:t>
      </w:r>
      <w:r w:rsidR="00BF7A99">
        <w:rPr>
          <w:sz w:val="32"/>
          <w:lang w:val="en-GB"/>
        </w:rPr>
        <w:t>doing laps, breast stroke</w:t>
      </w:r>
      <w:r w:rsidRPr="00770FBC">
        <w:rPr>
          <w:sz w:val="32"/>
          <w:lang w:val="en-GB"/>
        </w:rPr>
        <w:t>)</w:t>
      </w:r>
    </w:p>
    <w:p w14:paraId="438028C0" w14:textId="77777777" w:rsidR="00866C47" w:rsidRPr="00770FBC" w:rsidRDefault="00866C47" w:rsidP="00102004">
      <w:pPr>
        <w:ind w:left="708"/>
        <w:rPr>
          <w:sz w:val="32"/>
          <w:lang w:val="en-GB"/>
        </w:rPr>
      </w:pPr>
    </w:p>
    <w:p w14:paraId="26A824AB" w14:textId="7D20F6D7" w:rsidR="00866C47" w:rsidRPr="00770FBC" w:rsidRDefault="00BF7A99" w:rsidP="00102004">
      <w:pPr>
        <w:ind w:left="708"/>
        <w:rPr>
          <w:sz w:val="32"/>
          <w:lang w:val="en-GB"/>
        </w:rPr>
      </w:pPr>
      <w:r>
        <w:rPr>
          <w:sz w:val="32"/>
          <w:lang w:val="en-GB"/>
        </w:rPr>
        <w:t>Which activity would be the quickest way to burn those</w:t>
      </w:r>
      <w:r w:rsidR="00866C47" w:rsidRPr="00770FBC">
        <w:rPr>
          <w:sz w:val="32"/>
          <w:lang w:val="en-GB"/>
        </w:rPr>
        <w:t xml:space="preserve"> 150 kilocalorie</w:t>
      </w:r>
      <w:r>
        <w:rPr>
          <w:sz w:val="32"/>
          <w:lang w:val="en-GB"/>
        </w:rPr>
        <w:t>s</w:t>
      </w:r>
      <w:r w:rsidR="00866C47" w:rsidRPr="00770FBC">
        <w:rPr>
          <w:sz w:val="32"/>
          <w:lang w:val="en-GB"/>
        </w:rPr>
        <w:t xml:space="preserve">? </w:t>
      </w:r>
      <w:r>
        <w:rPr>
          <w:sz w:val="32"/>
          <w:lang w:val="en-GB"/>
        </w:rPr>
        <w:t>And how many minutes of time would she gain compared to the other activity</w:t>
      </w:r>
      <w:r w:rsidR="00866C47" w:rsidRPr="00770FBC">
        <w:rPr>
          <w:sz w:val="32"/>
          <w:lang w:val="en-GB"/>
        </w:rPr>
        <w:t>?</w:t>
      </w:r>
    </w:p>
    <w:p w14:paraId="45A9D2F0" w14:textId="1F0E27FE" w:rsidR="00BF7A99" w:rsidRPr="00770FBC" w:rsidRDefault="00BF7A99" w:rsidP="00BF7A99">
      <w:pPr>
        <w:ind w:left="708"/>
        <w:rPr>
          <w:sz w:val="32"/>
          <w:lang w:val="en-GB"/>
        </w:rPr>
      </w:pPr>
      <w:r>
        <w:rPr>
          <w:sz w:val="32"/>
          <w:lang w:val="en-GB"/>
        </w:rPr>
        <w:t>Let the jury judge your answer</w:t>
      </w:r>
      <w:r w:rsidRPr="00770FBC">
        <w:rPr>
          <w:sz w:val="32"/>
          <w:lang w:val="en-GB"/>
        </w:rPr>
        <w:t>.</w:t>
      </w:r>
      <w:r>
        <w:rPr>
          <w:sz w:val="32"/>
          <w:lang w:val="en-GB"/>
        </w:rPr>
        <w:t xml:space="preserve"> Make sure to have an original explanation</w:t>
      </w:r>
      <w:r w:rsidRPr="00770FBC">
        <w:rPr>
          <w:sz w:val="32"/>
          <w:lang w:val="en-GB"/>
        </w:rPr>
        <w:t>.</w:t>
      </w:r>
    </w:p>
    <w:p w14:paraId="67B51567" w14:textId="03D1C368" w:rsidR="00747229" w:rsidRPr="00770FBC" w:rsidRDefault="00747229" w:rsidP="00102004">
      <w:pPr>
        <w:ind w:left="708"/>
        <w:rPr>
          <w:sz w:val="40"/>
          <w:lang w:val="en-GB"/>
        </w:rPr>
      </w:pPr>
      <w:r w:rsidRPr="00770FBC">
        <w:rPr>
          <w:sz w:val="40"/>
          <w:lang w:val="en-GB"/>
        </w:rPr>
        <w:br w:type="page"/>
      </w:r>
    </w:p>
    <w:p w14:paraId="01AB4C57" w14:textId="18C7DC27" w:rsidR="00747229" w:rsidRPr="00770FBC" w:rsidRDefault="00747229" w:rsidP="00747229">
      <w:pPr>
        <w:jc w:val="center"/>
        <w:rPr>
          <w:sz w:val="400"/>
          <w:szCs w:val="400"/>
          <w:lang w:val="en-GB"/>
        </w:rPr>
      </w:pPr>
      <w:r w:rsidRPr="00770FBC">
        <w:rPr>
          <w:sz w:val="400"/>
          <w:szCs w:val="400"/>
          <w:lang w:val="en-GB"/>
        </w:rPr>
        <w:lastRenderedPageBreak/>
        <w:t>18</w:t>
      </w:r>
    </w:p>
    <w:p w14:paraId="239C62D3" w14:textId="7AB8421A" w:rsidR="00747229" w:rsidRPr="00770FBC" w:rsidRDefault="00726FBF" w:rsidP="00747229">
      <w:pPr>
        <w:jc w:val="center"/>
        <w:rPr>
          <w:sz w:val="144"/>
          <w:szCs w:val="144"/>
          <w:lang w:val="en-GB"/>
        </w:rPr>
      </w:pPr>
      <w:r>
        <w:rPr>
          <w:sz w:val="144"/>
          <w:szCs w:val="144"/>
          <w:lang w:val="en-GB"/>
        </w:rPr>
        <w:t>Deafening</w:t>
      </w:r>
    </w:p>
    <w:p w14:paraId="71D2F394" w14:textId="77777777" w:rsidR="00747229" w:rsidRPr="00770FBC" w:rsidRDefault="00747229" w:rsidP="00747229">
      <w:pPr>
        <w:pStyle w:val="ListParagraph"/>
        <w:ind w:left="1080"/>
        <w:rPr>
          <w:color w:val="000000" w:themeColor="text1"/>
          <w:lang w:val="en-GB"/>
        </w:rPr>
      </w:pPr>
    </w:p>
    <w:p w14:paraId="474C7554" w14:textId="5293074B" w:rsidR="00747229" w:rsidRPr="00770FBC" w:rsidRDefault="00102004" w:rsidP="00747229">
      <w:pPr>
        <w:pStyle w:val="ListParagraph"/>
        <w:ind w:left="1080"/>
        <w:rPr>
          <w:color w:val="000000" w:themeColor="text1"/>
          <w:sz w:val="28"/>
          <w:lang w:val="en-GB"/>
        </w:rPr>
      </w:pPr>
      <w:r w:rsidRPr="00770FBC">
        <w:rPr>
          <w:noProof/>
          <w:color w:val="000000" w:themeColor="text1"/>
          <w:sz w:val="28"/>
          <w:lang w:val="en-GB"/>
        </w:rPr>
        <mc:AlternateContent>
          <mc:Choice Requires="wps">
            <w:drawing>
              <wp:anchor distT="0" distB="0" distL="114300" distR="114300" simplePos="0" relativeHeight="251729920" behindDoc="0" locked="0" layoutInCell="1" allowOverlap="1" wp14:anchorId="6D8BAFA5" wp14:editId="7FB72F5A">
                <wp:simplePos x="0" y="0"/>
                <wp:positionH relativeFrom="column">
                  <wp:align>center</wp:align>
                </wp:positionH>
                <wp:positionV relativeFrom="paragraph">
                  <wp:posOffset>0</wp:posOffset>
                </wp:positionV>
                <wp:extent cx="2374265" cy="1403985"/>
                <wp:effectExtent l="0" t="0" r="635"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D6A2BC3" w14:textId="49334451" w:rsidR="00102004" w:rsidRDefault="00102004">
                            <w:r>
                              <w:rPr>
                                <w:noProof/>
                                <w:lang w:val="en-US"/>
                              </w:rPr>
                              <w:drawing>
                                <wp:inline distT="0" distB="0" distL="0" distR="0" wp14:anchorId="59716669" wp14:editId="7618CDBE">
                                  <wp:extent cx="2109470" cy="2228834"/>
                                  <wp:effectExtent l="0" t="0" r="5080" b="635"/>
                                  <wp:docPr id="11" name="Afbeelding 11" descr="http://i22.photobucket.com/albums/b314/Marjan67/oren_dic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22.photobucket.com/albums/b314/Marjan67/oren_dich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9470" cy="222883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8BAFA5" id="_x0000_s1040" type="#_x0000_t202" style="position:absolute;left:0;text-align:left;margin-left:0;margin-top:0;width:186.95pt;height:110.55pt;z-index:25172992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SrJgIAACUEAAAOAAAAZHJzL2Uyb0RvYy54bWysU9tu2zAMfR+wfxD0vjhxkzYx4hRdugwD&#10;ugvQ7gMYWY6FyKImKbG7ry8lp1m2vQ3zg0Ca5NHhIbW87VvNjtJ5habkk9GYM2kEVsrsSv79afNu&#10;zpkPYCrQaGTJn6Xnt6u3b5adLWSODepKOkYgxhedLXkTgi2yzItGtuBHaKWhYI2uhUCu22WVg47Q&#10;W53l4/F11qGrrEMhvae/90OQrxJ+XUsRvta1l4HpkhO3kE6Xzm08s9USip0D2yhxogH/wKIFZejS&#10;M9Q9BGAHp/6CapVw6LEOI4FthnWthEw9UDeT8R/dPDZgZeqFxPH2LJP/f7Diy/GbY6qi2ZE8Blqa&#10;0ZPc+3CEPcujPJ31BWU9WsoL/XvsKTW16u0Dir1nBtcNmJ28cw67RkJF9CaxMrsoHXB8BNl2n7Gi&#10;a+AQMAH1tWujdqQGI3Ti8XwejewDE/Qzv7qZ5tczzgTFJtPx1WI+S3dA8VpunQ8fJbYsGiV3NPsE&#10;D8cHHyIdKF5T4m0etao2SuvkuN12rR07Au3JJn0n9N/StGFdyRezfJaQDcb6tEKtCrTHWrUln4/j&#10;F8uhiHJ8MFWyAyg92MREm5M+UZJBnNBv+2ESZ923WD2TYg6HvaV3RkaD7idnHe1syf2PAzjJmf5k&#10;SPXFZDqNS56c6ewmJ8ddRraXETCCoEoeOBvMdUgPI+lh72g6G5V0i2McmJw40y4mOU/vJi77pZ+y&#10;fr3u1QsAAAD//wMAUEsDBBQABgAIAAAAIQB/k1pX3QAAAAUBAAAPAAAAZHJzL2Rvd25yZXYueG1s&#10;TI9LT8MwEITvSPwHa5G4IOoklXiEOFV5Xbi1BInjNt4mgXgdxds28OtxucBlpdGMZr4tFpPr1Z7G&#10;0Hk2kM4SUMS1tx03BqrX58sbUEGQLfaeycAXBViUpycF5tYfeEX7tTQqlnDI0UArMuRah7olh2Hm&#10;B+Lobf3oUKIcG21HPMRy1+ssSa60w47jQosDPbRUf653zsD3ffW4fLqQdJvJe/a2ci9V/YHGnJ9N&#10;yztQQpP8heGIH9GhjEwbv2MbVG8gPiK/N3rz6/ktqI2BLEtT0GWh/9OXPwAAAP//AwBQSwECLQAU&#10;AAYACAAAACEAtoM4kv4AAADhAQAAEwAAAAAAAAAAAAAAAAAAAAAAW0NvbnRlbnRfVHlwZXNdLnht&#10;bFBLAQItABQABgAIAAAAIQA4/SH/1gAAAJQBAAALAAAAAAAAAAAAAAAAAC8BAABfcmVscy8ucmVs&#10;c1BLAQItABQABgAIAAAAIQD1faSrJgIAACUEAAAOAAAAAAAAAAAAAAAAAC4CAABkcnMvZTJvRG9j&#10;LnhtbFBLAQItABQABgAIAAAAIQB/k1pX3QAAAAUBAAAPAAAAAAAAAAAAAAAAAIAEAABkcnMvZG93&#10;bnJldi54bWxQSwUGAAAAAAQABADzAAAAigUAAAAA&#10;" stroked="f">
                <v:textbox style="mso-fit-shape-to-text:t">
                  <w:txbxContent>
                    <w:p w14:paraId="2D6A2BC3" w14:textId="49334451" w:rsidR="00102004" w:rsidRDefault="00102004">
                      <w:r>
                        <w:rPr>
                          <w:noProof/>
                          <w:lang w:val="en-US"/>
                        </w:rPr>
                        <w:drawing>
                          <wp:inline distT="0" distB="0" distL="0" distR="0" wp14:anchorId="59716669" wp14:editId="7618CDBE">
                            <wp:extent cx="2109470" cy="2228834"/>
                            <wp:effectExtent l="0" t="0" r="5080" b="635"/>
                            <wp:docPr id="11" name="Afbeelding 11" descr="http://i22.photobucket.com/albums/b314/Marjan67/oren_dic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22.photobucket.com/albums/b314/Marjan67/oren_dich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9470" cy="2228834"/>
                                    </a:xfrm>
                                    <a:prstGeom prst="rect">
                                      <a:avLst/>
                                    </a:prstGeom>
                                    <a:noFill/>
                                    <a:ln>
                                      <a:noFill/>
                                    </a:ln>
                                  </pic:spPr>
                                </pic:pic>
                              </a:graphicData>
                            </a:graphic>
                          </wp:inline>
                        </w:drawing>
                      </w:r>
                    </w:p>
                  </w:txbxContent>
                </v:textbox>
              </v:shape>
            </w:pict>
          </mc:Fallback>
        </mc:AlternateContent>
      </w:r>
    </w:p>
    <w:p w14:paraId="6C9C913A" w14:textId="77777777" w:rsidR="00102004" w:rsidRPr="00770FBC" w:rsidRDefault="00102004" w:rsidP="00747229">
      <w:pPr>
        <w:rPr>
          <w:color w:val="000000" w:themeColor="text1"/>
          <w:sz w:val="28"/>
          <w:lang w:val="en-GB"/>
        </w:rPr>
      </w:pPr>
    </w:p>
    <w:p w14:paraId="4D7C5DD3" w14:textId="77777777" w:rsidR="00102004" w:rsidRPr="00770FBC" w:rsidRDefault="00102004" w:rsidP="00747229">
      <w:pPr>
        <w:rPr>
          <w:color w:val="000000" w:themeColor="text1"/>
          <w:sz w:val="28"/>
          <w:lang w:val="en-GB"/>
        </w:rPr>
      </w:pPr>
    </w:p>
    <w:p w14:paraId="372835F4" w14:textId="77777777" w:rsidR="00102004" w:rsidRPr="00770FBC" w:rsidRDefault="00102004" w:rsidP="00747229">
      <w:pPr>
        <w:rPr>
          <w:color w:val="000000" w:themeColor="text1"/>
          <w:sz w:val="28"/>
          <w:lang w:val="en-GB"/>
        </w:rPr>
      </w:pPr>
    </w:p>
    <w:p w14:paraId="1CAAA45D" w14:textId="77777777" w:rsidR="00102004" w:rsidRPr="00770FBC" w:rsidRDefault="00102004" w:rsidP="00747229">
      <w:pPr>
        <w:rPr>
          <w:color w:val="000000" w:themeColor="text1"/>
          <w:sz w:val="28"/>
          <w:lang w:val="en-GB"/>
        </w:rPr>
      </w:pPr>
    </w:p>
    <w:p w14:paraId="59704BA4" w14:textId="77777777" w:rsidR="00102004" w:rsidRPr="00770FBC" w:rsidRDefault="00102004" w:rsidP="00747229">
      <w:pPr>
        <w:rPr>
          <w:color w:val="000000" w:themeColor="text1"/>
          <w:sz w:val="28"/>
          <w:lang w:val="en-GB"/>
        </w:rPr>
      </w:pPr>
    </w:p>
    <w:p w14:paraId="4412B3D6" w14:textId="77777777" w:rsidR="00102004" w:rsidRPr="00770FBC" w:rsidRDefault="00102004" w:rsidP="00747229">
      <w:pPr>
        <w:rPr>
          <w:color w:val="000000" w:themeColor="text1"/>
          <w:sz w:val="28"/>
          <w:lang w:val="en-GB"/>
        </w:rPr>
      </w:pPr>
    </w:p>
    <w:p w14:paraId="1C89E9BE" w14:textId="77777777" w:rsidR="00102004" w:rsidRPr="00770FBC" w:rsidRDefault="00102004" w:rsidP="00747229">
      <w:pPr>
        <w:rPr>
          <w:color w:val="000000" w:themeColor="text1"/>
          <w:sz w:val="28"/>
          <w:lang w:val="en-GB"/>
        </w:rPr>
      </w:pPr>
    </w:p>
    <w:p w14:paraId="71D8DF0F" w14:textId="77777777" w:rsidR="00102004" w:rsidRPr="00770FBC" w:rsidRDefault="00102004" w:rsidP="00747229">
      <w:pPr>
        <w:rPr>
          <w:color w:val="000000" w:themeColor="text1"/>
          <w:sz w:val="28"/>
          <w:lang w:val="en-GB"/>
        </w:rPr>
      </w:pPr>
    </w:p>
    <w:p w14:paraId="4ED0C3C6" w14:textId="77777777" w:rsidR="00102004" w:rsidRPr="00770FBC" w:rsidRDefault="00102004" w:rsidP="00747229">
      <w:pPr>
        <w:rPr>
          <w:color w:val="000000" w:themeColor="text1"/>
          <w:sz w:val="28"/>
          <w:lang w:val="en-GB"/>
        </w:rPr>
      </w:pPr>
    </w:p>
    <w:p w14:paraId="39F34F6F" w14:textId="77777777" w:rsidR="00102004" w:rsidRPr="00770FBC" w:rsidRDefault="00102004" w:rsidP="00747229">
      <w:pPr>
        <w:rPr>
          <w:color w:val="000000" w:themeColor="text1"/>
          <w:sz w:val="28"/>
          <w:lang w:val="en-GB"/>
        </w:rPr>
      </w:pPr>
    </w:p>
    <w:p w14:paraId="463B1A42" w14:textId="77777777" w:rsidR="00102004" w:rsidRPr="00770FBC" w:rsidRDefault="00102004" w:rsidP="00747229">
      <w:pPr>
        <w:rPr>
          <w:color w:val="000000" w:themeColor="text1"/>
          <w:sz w:val="28"/>
          <w:lang w:val="en-GB"/>
        </w:rPr>
      </w:pPr>
    </w:p>
    <w:p w14:paraId="44D7720C" w14:textId="777A4C73" w:rsidR="00747229" w:rsidRPr="00770FBC" w:rsidRDefault="00726FBF" w:rsidP="00102004">
      <w:pPr>
        <w:pStyle w:val="ListParagraph"/>
        <w:numPr>
          <w:ilvl w:val="0"/>
          <w:numId w:val="22"/>
        </w:numPr>
        <w:rPr>
          <w:color w:val="000000" w:themeColor="text1"/>
          <w:sz w:val="32"/>
          <w:lang w:val="en-GB"/>
        </w:rPr>
      </w:pPr>
      <w:r>
        <w:rPr>
          <w:color w:val="000000" w:themeColor="text1"/>
          <w:sz w:val="32"/>
          <w:lang w:val="en-GB"/>
        </w:rPr>
        <w:t xml:space="preserve">Health and safety regulations state that the sound level at pop gigs must not be louder than </w:t>
      </w:r>
      <w:r w:rsidR="00747229" w:rsidRPr="00770FBC">
        <w:rPr>
          <w:color w:val="000000" w:themeColor="text1"/>
          <w:sz w:val="32"/>
          <w:lang w:val="en-GB"/>
        </w:rPr>
        <w:t>103 decibel</w:t>
      </w:r>
      <w:r>
        <w:rPr>
          <w:color w:val="000000" w:themeColor="text1"/>
          <w:sz w:val="32"/>
          <w:lang w:val="en-GB"/>
        </w:rPr>
        <w:t>s</w:t>
      </w:r>
      <w:r w:rsidR="00747229" w:rsidRPr="00770FBC">
        <w:rPr>
          <w:color w:val="000000" w:themeColor="text1"/>
          <w:sz w:val="32"/>
          <w:lang w:val="en-GB"/>
        </w:rPr>
        <w:t xml:space="preserve"> ma</w:t>
      </w:r>
      <w:r>
        <w:rPr>
          <w:color w:val="000000" w:themeColor="text1"/>
          <w:sz w:val="32"/>
          <w:lang w:val="en-GB"/>
        </w:rPr>
        <w:t>ximum</w:t>
      </w:r>
      <w:r w:rsidR="00747229" w:rsidRPr="00770FBC">
        <w:rPr>
          <w:color w:val="000000" w:themeColor="text1"/>
          <w:sz w:val="32"/>
          <w:lang w:val="en-GB"/>
        </w:rPr>
        <w:t>.</w:t>
      </w:r>
    </w:p>
    <w:p w14:paraId="183F04D0" w14:textId="16F12A14" w:rsidR="00747229" w:rsidRPr="00770FBC" w:rsidRDefault="00726FBF" w:rsidP="00102004">
      <w:pPr>
        <w:ind w:left="708" w:firstLine="360"/>
        <w:rPr>
          <w:color w:val="000000" w:themeColor="text1"/>
          <w:sz w:val="32"/>
          <w:lang w:val="en-GB"/>
        </w:rPr>
      </w:pPr>
      <w:r>
        <w:rPr>
          <w:color w:val="000000" w:themeColor="text1"/>
          <w:sz w:val="32"/>
          <w:lang w:val="en-GB"/>
        </w:rPr>
        <w:t>That corresponds more or less to</w:t>
      </w:r>
      <w:r w:rsidR="00747229" w:rsidRPr="00770FBC">
        <w:rPr>
          <w:color w:val="000000" w:themeColor="text1"/>
          <w:sz w:val="32"/>
          <w:lang w:val="en-GB"/>
        </w:rPr>
        <w:t xml:space="preserve"> … ?</w:t>
      </w:r>
    </w:p>
    <w:p w14:paraId="44A859DB" w14:textId="77777777" w:rsidR="00747229" w:rsidRPr="00770FBC" w:rsidRDefault="00747229" w:rsidP="00102004">
      <w:pPr>
        <w:ind w:left="708"/>
        <w:rPr>
          <w:color w:val="000000" w:themeColor="text1"/>
          <w:sz w:val="32"/>
          <w:lang w:val="en-GB"/>
        </w:rPr>
      </w:pPr>
    </w:p>
    <w:p w14:paraId="098C0C8A" w14:textId="29D3E192" w:rsidR="00747229" w:rsidRPr="00770FBC" w:rsidRDefault="00726FBF" w:rsidP="00102004">
      <w:pPr>
        <w:pStyle w:val="ListParagraph"/>
        <w:numPr>
          <w:ilvl w:val="0"/>
          <w:numId w:val="22"/>
        </w:numPr>
        <w:rPr>
          <w:sz w:val="32"/>
          <w:lang w:val="en-GB"/>
        </w:rPr>
      </w:pPr>
      <w:r>
        <w:rPr>
          <w:sz w:val="32"/>
          <w:lang w:val="en-GB"/>
        </w:rPr>
        <w:t>Think of a sound that is around</w:t>
      </w:r>
      <w:r w:rsidR="00747229" w:rsidRPr="00770FBC">
        <w:rPr>
          <w:sz w:val="32"/>
          <w:lang w:val="en-GB"/>
        </w:rPr>
        <w:t xml:space="preserve"> 103 decibel</w:t>
      </w:r>
      <w:r>
        <w:rPr>
          <w:sz w:val="32"/>
          <w:lang w:val="en-GB"/>
        </w:rPr>
        <w:t>s</w:t>
      </w:r>
      <w:r w:rsidR="00747229" w:rsidRPr="00770FBC">
        <w:rPr>
          <w:sz w:val="32"/>
          <w:lang w:val="en-GB"/>
        </w:rPr>
        <w:t xml:space="preserve">. </w:t>
      </w:r>
    </w:p>
    <w:p w14:paraId="5CC9C5C6" w14:textId="6F46F466" w:rsidR="00747229" w:rsidRPr="00770FBC" w:rsidRDefault="00726FBF" w:rsidP="00102004">
      <w:pPr>
        <w:ind w:left="1068"/>
        <w:rPr>
          <w:sz w:val="32"/>
          <w:lang w:val="en-GB"/>
        </w:rPr>
      </w:pPr>
      <w:r>
        <w:rPr>
          <w:sz w:val="32"/>
          <w:lang w:val="en-GB"/>
        </w:rPr>
        <w:t>The</w:t>
      </w:r>
      <w:r w:rsidR="00747229" w:rsidRPr="00770FBC">
        <w:rPr>
          <w:sz w:val="32"/>
          <w:lang w:val="en-GB"/>
        </w:rPr>
        <w:t xml:space="preserve"> jury </w:t>
      </w:r>
      <w:r>
        <w:rPr>
          <w:sz w:val="32"/>
          <w:lang w:val="en-GB"/>
        </w:rPr>
        <w:t>will give points for the quality and originality of the answer and the explanation</w:t>
      </w:r>
      <w:r w:rsidR="00747229" w:rsidRPr="00770FBC">
        <w:rPr>
          <w:sz w:val="32"/>
          <w:lang w:val="en-GB"/>
        </w:rPr>
        <w:t>.</w:t>
      </w:r>
    </w:p>
    <w:p w14:paraId="4F25AB6B" w14:textId="165897B9" w:rsidR="00AB2B6E" w:rsidRPr="00770FBC" w:rsidRDefault="00AB2B6E" w:rsidP="00AB2B6E">
      <w:pPr>
        <w:jc w:val="center"/>
        <w:rPr>
          <w:sz w:val="400"/>
          <w:szCs w:val="400"/>
          <w:lang w:val="en-GB"/>
        </w:rPr>
      </w:pPr>
      <w:r w:rsidRPr="00770FBC">
        <w:rPr>
          <w:sz w:val="400"/>
          <w:szCs w:val="400"/>
          <w:lang w:val="en-GB"/>
        </w:rPr>
        <w:lastRenderedPageBreak/>
        <w:t>19</w:t>
      </w:r>
    </w:p>
    <w:p w14:paraId="1C59BBF3" w14:textId="77777777" w:rsidR="00AB2B6E" w:rsidRPr="00770FBC" w:rsidRDefault="00AB2B6E" w:rsidP="00AB2B6E">
      <w:pPr>
        <w:rPr>
          <w:sz w:val="108"/>
          <w:szCs w:val="108"/>
          <w:lang w:val="en-GB"/>
        </w:rPr>
      </w:pPr>
      <w:r w:rsidRPr="00770FBC">
        <w:rPr>
          <w:sz w:val="108"/>
          <w:szCs w:val="108"/>
          <w:lang w:val="en-GB"/>
        </w:rPr>
        <w:t>Jeroen Dijsselbloem</w:t>
      </w:r>
    </w:p>
    <w:p w14:paraId="07FC2892" w14:textId="77777777" w:rsidR="00AB2B6E" w:rsidRPr="00770FBC" w:rsidRDefault="00AB2B6E" w:rsidP="00AB2B6E">
      <w:pPr>
        <w:rPr>
          <w:color w:val="FF0000"/>
          <w:lang w:val="en-GB"/>
        </w:rPr>
      </w:pPr>
    </w:p>
    <w:p w14:paraId="5FF21CB3" w14:textId="52B9CAE1" w:rsidR="00AB2B6E" w:rsidRPr="00770FBC" w:rsidRDefault="00AB2B6E" w:rsidP="00AB2B6E">
      <w:pPr>
        <w:rPr>
          <w:sz w:val="32"/>
          <w:lang w:val="en-GB"/>
        </w:rPr>
      </w:pPr>
      <w:r w:rsidRPr="00770FBC">
        <w:rPr>
          <w:sz w:val="32"/>
          <w:lang w:val="en-GB"/>
        </w:rPr>
        <w:t xml:space="preserve">In </w:t>
      </w:r>
      <w:r w:rsidR="00917A34">
        <w:rPr>
          <w:sz w:val="32"/>
          <w:lang w:val="en-GB"/>
        </w:rPr>
        <w:t>an</w:t>
      </w:r>
      <w:r w:rsidRPr="00770FBC">
        <w:rPr>
          <w:sz w:val="32"/>
          <w:lang w:val="en-GB"/>
        </w:rPr>
        <w:t xml:space="preserve"> interview </w:t>
      </w:r>
      <w:r w:rsidR="00917A34">
        <w:rPr>
          <w:sz w:val="32"/>
          <w:lang w:val="en-GB"/>
        </w:rPr>
        <w:t>with</w:t>
      </w:r>
      <w:r w:rsidRPr="00770FBC">
        <w:rPr>
          <w:sz w:val="32"/>
          <w:lang w:val="en-GB"/>
        </w:rPr>
        <w:t xml:space="preserve"> </w:t>
      </w:r>
      <w:r w:rsidR="00811A04">
        <w:rPr>
          <w:sz w:val="32"/>
          <w:lang w:val="en-GB"/>
        </w:rPr>
        <w:t xml:space="preserve">our former minister of Finances </w:t>
      </w:r>
      <w:r w:rsidRPr="00770FBC">
        <w:rPr>
          <w:sz w:val="32"/>
          <w:lang w:val="en-GB"/>
        </w:rPr>
        <w:t>Jeroen Dijsselbloem</w:t>
      </w:r>
      <w:r w:rsidR="00917A34">
        <w:rPr>
          <w:sz w:val="32"/>
          <w:lang w:val="en-GB"/>
        </w:rPr>
        <w:t xml:space="preserve"> was asked </w:t>
      </w:r>
      <w:r w:rsidR="00811A04">
        <w:rPr>
          <w:sz w:val="32"/>
          <w:lang w:val="en-GB"/>
        </w:rPr>
        <w:t>how</w:t>
      </w:r>
      <w:r w:rsidR="00917A34">
        <w:rPr>
          <w:sz w:val="32"/>
          <w:lang w:val="en-GB"/>
        </w:rPr>
        <w:t xml:space="preserve"> he imagines the number</w:t>
      </w:r>
      <w:r w:rsidRPr="00770FBC">
        <w:rPr>
          <w:sz w:val="32"/>
          <w:lang w:val="en-GB"/>
        </w:rPr>
        <w:t xml:space="preserve"> 51.695.</w:t>
      </w:r>
      <w:r w:rsidR="00811A04">
        <w:rPr>
          <w:sz w:val="32"/>
          <w:lang w:val="en-GB"/>
        </w:rPr>
        <w:t xml:space="preserve"> </w:t>
      </w:r>
      <w:r w:rsidR="00917A34">
        <w:rPr>
          <w:sz w:val="32"/>
          <w:lang w:val="en-GB"/>
        </w:rPr>
        <w:t>His answer</w:t>
      </w:r>
      <w:r w:rsidRPr="00770FBC">
        <w:rPr>
          <w:sz w:val="32"/>
          <w:lang w:val="en-GB"/>
        </w:rPr>
        <w:t>: “</w:t>
      </w:r>
      <w:r w:rsidR="00917A34">
        <w:rPr>
          <w:sz w:val="32"/>
          <w:lang w:val="en-GB"/>
        </w:rPr>
        <w:t>Maybe the number of days that I was a member of parliament</w:t>
      </w:r>
      <w:r w:rsidR="00102004" w:rsidRPr="00770FBC">
        <w:rPr>
          <w:sz w:val="32"/>
          <w:lang w:val="en-GB"/>
        </w:rPr>
        <w:t>?</w:t>
      </w:r>
      <w:r w:rsidRPr="00770FBC">
        <w:rPr>
          <w:sz w:val="32"/>
          <w:lang w:val="en-GB"/>
        </w:rPr>
        <w:t>”</w:t>
      </w:r>
    </w:p>
    <w:p w14:paraId="6643EF0B" w14:textId="09991FD1" w:rsidR="00AB2B6E" w:rsidRPr="00770FBC" w:rsidRDefault="00917A34" w:rsidP="00AB2B6E">
      <w:pPr>
        <w:pStyle w:val="ListParagraph"/>
        <w:numPr>
          <w:ilvl w:val="0"/>
          <w:numId w:val="21"/>
        </w:numPr>
        <w:rPr>
          <w:sz w:val="32"/>
          <w:lang w:val="en-GB"/>
        </w:rPr>
      </w:pPr>
      <w:r>
        <w:rPr>
          <w:sz w:val="32"/>
          <w:lang w:val="en-GB"/>
        </w:rPr>
        <w:t>Could he be right</w:t>
      </w:r>
      <w:r w:rsidR="00AB2B6E" w:rsidRPr="00770FBC">
        <w:rPr>
          <w:sz w:val="32"/>
          <w:lang w:val="en-GB"/>
        </w:rPr>
        <w:t>?</w:t>
      </w:r>
    </w:p>
    <w:p w14:paraId="5736680A" w14:textId="4EA0EC36" w:rsidR="00AB2B6E" w:rsidRPr="00770FBC" w:rsidRDefault="00811A04" w:rsidP="00AB2B6E">
      <w:pPr>
        <w:pStyle w:val="ListParagraph"/>
        <w:numPr>
          <w:ilvl w:val="0"/>
          <w:numId w:val="21"/>
        </w:numPr>
        <w:rPr>
          <w:sz w:val="32"/>
          <w:lang w:val="en-GB"/>
        </w:rPr>
      </w:pPr>
      <w:r>
        <w:rPr>
          <w:sz w:val="32"/>
          <w:lang w:val="en-GB"/>
        </w:rPr>
        <w:t>How would you represent/visualize</w:t>
      </w:r>
      <w:r w:rsidR="00AB2B6E" w:rsidRPr="00770FBC">
        <w:rPr>
          <w:sz w:val="32"/>
          <w:lang w:val="en-GB"/>
        </w:rPr>
        <w:t xml:space="preserve"> 51.695?</w:t>
      </w:r>
    </w:p>
    <w:p w14:paraId="5D4228D0" w14:textId="77777777" w:rsidR="00AB2B6E" w:rsidRPr="00770FBC" w:rsidRDefault="00AB2B6E" w:rsidP="00AB2B6E">
      <w:pPr>
        <w:rPr>
          <w:lang w:val="en-GB"/>
        </w:rPr>
      </w:pPr>
      <w:r w:rsidRPr="00770FBC">
        <w:rPr>
          <w:noProof/>
          <w:lang w:val="en-GB"/>
        </w:rPr>
        <mc:AlternateContent>
          <mc:Choice Requires="wps">
            <w:drawing>
              <wp:anchor distT="0" distB="0" distL="114300" distR="114300" simplePos="0" relativeHeight="251719680" behindDoc="0" locked="0" layoutInCell="1" allowOverlap="1" wp14:anchorId="62E5CC14" wp14:editId="24D3007F">
                <wp:simplePos x="0" y="0"/>
                <wp:positionH relativeFrom="column">
                  <wp:posOffset>427355</wp:posOffset>
                </wp:positionH>
                <wp:positionV relativeFrom="paragraph">
                  <wp:posOffset>96520</wp:posOffset>
                </wp:positionV>
                <wp:extent cx="2044700" cy="1403985"/>
                <wp:effectExtent l="0" t="0" r="12700" b="1397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403985"/>
                        </a:xfrm>
                        <a:prstGeom prst="rect">
                          <a:avLst/>
                        </a:prstGeom>
                        <a:solidFill>
                          <a:srgbClr val="FFFFFF"/>
                        </a:solidFill>
                        <a:ln w="9525">
                          <a:solidFill>
                            <a:srgbClr val="000000"/>
                          </a:solidFill>
                          <a:miter lim="800000"/>
                          <a:headEnd/>
                          <a:tailEnd/>
                        </a:ln>
                      </wps:spPr>
                      <wps:txbx>
                        <w:txbxContent>
                          <w:p w14:paraId="062A96C6" w14:textId="77777777" w:rsidR="00AB2B6E" w:rsidRDefault="00AB2B6E" w:rsidP="00AB2B6E">
                            <w:r>
                              <w:rPr>
                                <w:noProof/>
                                <w:lang w:val="en-US"/>
                              </w:rPr>
                              <w:drawing>
                                <wp:inline distT="0" distB="0" distL="0" distR="0" wp14:anchorId="2AE6E114" wp14:editId="76558A1D">
                                  <wp:extent cx="2109470" cy="2950004"/>
                                  <wp:effectExtent l="0" t="0" r="5080"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9470" cy="295000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5CC14" id="_x0000_s1041" type="#_x0000_t202" style="position:absolute;margin-left:33.65pt;margin-top:7.6pt;width:161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z7KgIAAE4EAAAOAAAAZHJzL2Uyb0RvYy54bWysVNtu2zAMfR+wfxD0vthxnTUx4hRdugwD&#10;ugvQ7gNoWY6FyJImKbGzry8lp2l2exnmB4EUqUPykPTyZugkOXDrhFYlnU5SSrhiuhZqW9Jvj5s3&#10;c0qcB1WD1IqX9MgdvVm9frXsTcEz3WpZc0sQRLmiNyVtvTdFkjjW8g7cRBuu0Nho24FH1W6T2kKP&#10;6J1MsjR9m/Ta1sZqxp3D27vRSFcRv2k481+axnFPZEkxNx9PG88qnMlqCcXWgmkFO6UB/5BFB0Jh&#10;0DPUHXggeyt+g+oEs9rpxk+Y7hLdNILxWANWM01/qeahBcNjLUiOM2ea3P+DZZ8PXy0RdUmznBIF&#10;Hfboke+cP8COZIGe3rgCvR4M+vnhnR6wzbFUZ+412zmi9LoFteW31uq+5VBjetPwMrl4OuK4AFL1&#10;n3SNYWDvdQQaGtsF7pANgujYpuO5NXzwhOFllub5dYomhrZpnl4t5rMYA4rn58Y6/4HrjgShpBZ7&#10;H+HhcO98SAeKZ5cQzWkp6o2QMip2W62lJQfAOdnE74T+k5tUpC/pYpbNRgb+CpHG708QnfA48FJ0&#10;JZ2fnaAIvL1XdRxHD0KOMqYs1YnIwN3Ioh+qIbZsehUiBJYrXR+RWqvHAceFRKHV9gclPQ53Sd33&#10;PVhOifyosD2LaZ6HbYhKPrvOULGXlurSAoohVEk9JaO49nGDInHmFtu4EZHgl0xOOePQRt5PCxa2&#10;4lKPXi+/gdUTAAAA//8DAFBLAwQUAAYACAAAACEAZ6//kt0AAAAJAQAADwAAAGRycy9kb3ducmV2&#10;LnhtbEyPwU7DMBBE70j8g7VIXCrqkCihhDgVVOqJU0O5u/GSRMTrYLtt+vcsJ3rcmdHbmWo921Gc&#10;0IfBkYLHZQICqXVmoE7B/mP7sAIRoiajR0eo4IIB1vXtTaVL4860w1MTO8EQCqVW0Mc4lVKGtker&#10;w9JNSOx9OW915NN30nh9ZrgdZZokhbR6IP7Q6wk3PbbfzdEqKH6abPH+aRa0u2zffGtzs9nnSt3f&#10;za8vICLO8T8Mf/W5OtTc6eCOZIIYmfGUcZL1PAXBfrZ6ZuGgIM2KDGRdyesF9S8AAAD//wMAUEsB&#10;Ai0AFAAGAAgAAAAhALaDOJL+AAAA4QEAABMAAAAAAAAAAAAAAAAAAAAAAFtDb250ZW50X1R5cGVz&#10;XS54bWxQSwECLQAUAAYACAAAACEAOP0h/9YAAACUAQAACwAAAAAAAAAAAAAAAAAvAQAAX3JlbHMv&#10;LnJlbHNQSwECLQAUAAYACAAAACEAb0iM+yoCAABOBAAADgAAAAAAAAAAAAAAAAAuAgAAZHJzL2Uy&#10;b0RvYy54bWxQSwECLQAUAAYACAAAACEAZ6//kt0AAAAJAQAADwAAAAAAAAAAAAAAAACEBAAAZHJz&#10;L2Rvd25yZXYueG1sUEsFBgAAAAAEAAQA8wAAAI4FAAAAAA==&#10;">
                <v:textbox style="mso-fit-shape-to-text:t">
                  <w:txbxContent>
                    <w:p w14:paraId="062A96C6" w14:textId="77777777" w:rsidR="00AB2B6E" w:rsidRDefault="00AB2B6E" w:rsidP="00AB2B6E">
                      <w:r>
                        <w:rPr>
                          <w:noProof/>
                          <w:lang w:val="en-US"/>
                        </w:rPr>
                        <w:drawing>
                          <wp:inline distT="0" distB="0" distL="0" distR="0" wp14:anchorId="2AE6E114" wp14:editId="76558A1D">
                            <wp:extent cx="2109470" cy="2950004"/>
                            <wp:effectExtent l="0" t="0" r="5080"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9470" cy="2950004"/>
                                    </a:xfrm>
                                    <a:prstGeom prst="rect">
                                      <a:avLst/>
                                    </a:prstGeom>
                                    <a:noFill/>
                                    <a:ln>
                                      <a:noFill/>
                                    </a:ln>
                                  </pic:spPr>
                                </pic:pic>
                              </a:graphicData>
                            </a:graphic>
                          </wp:inline>
                        </w:drawing>
                      </w:r>
                    </w:p>
                  </w:txbxContent>
                </v:textbox>
              </v:shape>
            </w:pict>
          </mc:Fallback>
        </mc:AlternateContent>
      </w:r>
    </w:p>
    <w:p w14:paraId="4E24A3F4" w14:textId="77777777" w:rsidR="00AB2B6E" w:rsidRPr="00770FBC" w:rsidRDefault="00AB2B6E" w:rsidP="00AB2B6E">
      <w:pPr>
        <w:rPr>
          <w:lang w:val="en-GB"/>
        </w:rPr>
      </w:pPr>
    </w:p>
    <w:p w14:paraId="6EB2B329" w14:textId="77777777" w:rsidR="00AB2B6E" w:rsidRPr="00770FBC" w:rsidRDefault="00AB2B6E" w:rsidP="00AB2B6E">
      <w:pPr>
        <w:rPr>
          <w:lang w:val="en-GB"/>
        </w:rPr>
      </w:pPr>
    </w:p>
    <w:p w14:paraId="58901ED5" w14:textId="77777777" w:rsidR="00AB2B6E" w:rsidRPr="00770FBC" w:rsidRDefault="00AB2B6E" w:rsidP="00AB2B6E">
      <w:pPr>
        <w:rPr>
          <w:lang w:val="en-GB"/>
        </w:rPr>
      </w:pPr>
    </w:p>
    <w:p w14:paraId="2BFBC3A5" w14:textId="77777777" w:rsidR="00AB2B6E" w:rsidRPr="00770FBC" w:rsidRDefault="00AB2B6E" w:rsidP="00AB2B6E">
      <w:pPr>
        <w:rPr>
          <w:lang w:val="en-GB"/>
        </w:rPr>
      </w:pPr>
    </w:p>
    <w:p w14:paraId="748D6ADA" w14:textId="77777777" w:rsidR="00AB2B6E" w:rsidRPr="00770FBC" w:rsidRDefault="00AB2B6E" w:rsidP="00AB2B6E">
      <w:pPr>
        <w:rPr>
          <w:lang w:val="en-GB"/>
        </w:rPr>
      </w:pPr>
    </w:p>
    <w:p w14:paraId="70492C32" w14:textId="77777777" w:rsidR="00AB2B6E" w:rsidRPr="00770FBC" w:rsidRDefault="00AB2B6E" w:rsidP="00AB2B6E">
      <w:pPr>
        <w:rPr>
          <w:lang w:val="en-GB"/>
        </w:rPr>
      </w:pPr>
    </w:p>
    <w:p w14:paraId="423175DF" w14:textId="77777777" w:rsidR="00AB2B6E" w:rsidRPr="00770FBC" w:rsidRDefault="00AB2B6E" w:rsidP="00AB2B6E">
      <w:pPr>
        <w:rPr>
          <w:lang w:val="en-GB"/>
        </w:rPr>
      </w:pPr>
    </w:p>
    <w:p w14:paraId="7E83C1A7" w14:textId="77777777" w:rsidR="00AB2B6E" w:rsidRPr="00770FBC" w:rsidRDefault="00AB2B6E" w:rsidP="00AB2B6E">
      <w:pPr>
        <w:rPr>
          <w:lang w:val="en-GB"/>
        </w:rPr>
      </w:pPr>
    </w:p>
    <w:p w14:paraId="1FA9151D" w14:textId="77777777" w:rsidR="00AB2B6E" w:rsidRPr="00770FBC" w:rsidRDefault="00AB2B6E" w:rsidP="00AB2B6E">
      <w:pPr>
        <w:rPr>
          <w:lang w:val="en-GB"/>
        </w:rPr>
      </w:pPr>
    </w:p>
    <w:p w14:paraId="349BAD29" w14:textId="77777777" w:rsidR="00AB2B6E" w:rsidRPr="00770FBC" w:rsidRDefault="00AB2B6E" w:rsidP="00AB2B6E">
      <w:pPr>
        <w:rPr>
          <w:lang w:val="en-GB"/>
        </w:rPr>
      </w:pPr>
    </w:p>
    <w:p w14:paraId="534EDD81" w14:textId="77777777" w:rsidR="00AB2B6E" w:rsidRPr="00770FBC" w:rsidRDefault="00AB2B6E" w:rsidP="00AB2B6E">
      <w:pPr>
        <w:rPr>
          <w:lang w:val="en-GB"/>
        </w:rPr>
      </w:pPr>
    </w:p>
    <w:p w14:paraId="13946F03" w14:textId="77777777" w:rsidR="00AB2B6E" w:rsidRPr="00770FBC" w:rsidRDefault="00AB2B6E" w:rsidP="00AB2B6E">
      <w:pPr>
        <w:rPr>
          <w:lang w:val="en-GB"/>
        </w:rPr>
      </w:pPr>
    </w:p>
    <w:p w14:paraId="40739511" w14:textId="77777777" w:rsidR="00AB2B6E" w:rsidRPr="00770FBC" w:rsidRDefault="00AB2B6E" w:rsidP="00AB2B6E">
      <w:pPr>
        <w:rPr>
          <w:lang w:val="en-GB"/>
        </w:rPr>
      </w:pPr>
    </w:p>
    <w:p w14:paraId="2D2A71E3" w14:textId="77777777" w:rsidR="00AB2B6E" w:rsidRPr="00770FBC" w:rsidRDefault="00AB2B6E" w:rsidP="00AB2B6E">
      <w:pPr>
        <w:rPr>
          <w:lang w:val="en-GB"/>
        </w:rPr>
      </w:pPr>
    </w:p>
    <w:p w14:paraId="505FDA98" w14:textId="77777777" w:rsidR="00AB2B6E" w:rsidRPr="00770FBC" w:rsidRDefault="00AB2B6E" w:rsidP="00AB2B6E">
      <w:pPr>
        <w:rPr>
          <w:lang w:val="en-GB"/>
        </w:rPr>
      </w:pPr>
    </w:p>
    <w:p w14:paraId="0851DDDA" w14:textId="77777777" w:rsidR="00AB2B6E" w:rsidRPr="00770FBC" w:rsidRDefault="00AB2B6E" w:rsidP="00AB2B6E">
      <w:pPr>
        <w:rPr>
          <w:lang w:val="en-GB"/>
        </w:rPr>
      </w:pPr>
    </w:p>
    <w:p w14:paraId="47B8A57F" w14:textId="77777777" w:rsidR="00AB2B6E" w:rsidRPr="00770FBC" w:rsidRDefault="00AB2B6E" w:rsidP="00AB2B6E">
      <w:pPr>
        <w:rPr>
          <w:lang w:val="en-GB"/>
        </w:rPr>
      </w:pPr>
    </w:p>
    <w:p w14:paraId="11B1E6E9" w14:textId="064D40E0" w:rsidR="00AB2B6E" w:rsidRDefault="00AB2B6E" w:rsidP="00AB2B6E">
      <w:pPr>
        <w:rPr>
          <w:lang w:val="en-GB"/>
        </w:rPr>
      </w:pPr>
    </w:p>
    <w:p w14:paraId="5CBE7EC8" w14:textId="681B004C" w:rsidR="00811A04" w:rsidRPr="00770FBC" w:rsidRDefault="00811A04" w:rsidP="00AB2B6E">
      <w:pPr>
        <w:rPr>
          <w:lang w:val="en-GB"/>
        </w:rPr>
      </w:pPr>
      <w:r>
        <w:rPr>
          <w:lang w:val="en-GB"/>
        </w:rPr>
        <w:t>The jury will recognize creativity and visuality.</w:t>
      </w:r>
    </w:p>
    <w:p w14:paraId="084B5EAF" w14:textId="715C9FBC" w:rsidR="00AB2B6E" w:rsidRPr="00770FBC" w:rsidRDefault="00AB2B6E" w:rsidP="00AB2B6E">
      <w:pPr>
        <w:jc w:val="center"/>
        <w:rPr>
          <w:sz w:val="400"/>
          <w:szCs w:val="400"/>
          <w:lang w:val="en-GB"/>
        </w:rPr>
      </w:pPr>
      <w:r w:rsidRPr="00770FBC">
        <w:rPr>
          <w:sz w:val="400"/>
          <w:szCs w:val="400"/>
          <w:lang w:val="en-GB"/>
        </w:rPr>
        <w:lastRenderedPageBreak/>
        <w:t>20</w:t>
      </w:r>
    </w:p>
    <w:p w14:paraId="566EA716" w14:textId="77777777" w:rsidR="00AB2B6E" w:rsidRPr="00770FBC" w:rsidRDefault="00AB2B6E" w:rsidP="00AB2B6E">
      <w:pPr>
        <w:rPr>
          <w:sz w:val="36"/>
          <w:lang w:val="en-GB"/>
        </w:rPr>
      </w:pPr>
    </w:p>
    <w:p w14:paraId="745F5423" w14:textId="253C27D6" w:rsidR="00AB2B6E" w:rsidRPr="00770FBC" w:rsidRDefault="00AB2B6E" w:rsidP="00AB2B6E">
      <w:pPr>
        <w:jc w:val="center"/>
        <w:rPr>
          <w:color w:val="FF0000"/>
          <w:sz w:val="144"/>
          <w:szCs w:val="144"/>
          <w:lang w:val="en-GB"/>
        </w:rPr>
      </w:pPr>
      <w:r w:rsidRPr="00770FBC">
        <w:rPr>
          <w:sz w:val="144"/>
          <w:szCs w:val="144"/>
          <w:lang w:val="en-GB"/>
        </w:rPr>
        <w:t>Go</w:t>
      </w:r>
      <w:r w:rsidR="00917A34">
        <w:rPr>
          <w:sz w:val="144"/>
          <w:szCs w:val="144"/>
          <w:lang w:val="en-GB"/>
        </w:rPr>
        <w:t>od measure</w:t>
      </w:r>
      <w:r w:rsidRPr="00770FBC">
        <w:rPr>
          <w:sz w:val="144"/>
          <w:szCs w:val="144"/>
          <w:lang w:val="en-GB"/>
        </w:rPr>
        <w:t>s</w:t>
      </w:r>
    </w:p>
    <w:p w14:paraId="082BB1FD" w14:textId="77777777" w:rsidR="00AB2B6E" w:rsidRPr="00770FBC" w:rsidRDefault="00AB2B6E" w:rsidP="00AB2B6E">
      <w:pPr>
        <w:rPr>
          <w:color w:val="000000" w:themeColor="text1"/>
          <w:lang w:val="en-GB"/>
        </w:rPr>
      </w:pPr>
    </w:p>
    <w:p w14:paraId="265A90DD" w14:textId="77777777" w:rsidR="00AB2B6E" w:rsidRPr="00770FBC" w:rsidRDefault="00AB2B6E" w:rsidP="00AB2B6E">
      <w:pPr>
        <w:rPr>
          <w:sz w:val="28"/>
          <w:szCs w:val="28"/>
          <w:lang w:val="en-GB"/>
        </w:rPr>
      </w:pPr>
    </w:p>
    <w:p w14:paraId="36F445D1" w14:textId="77777777" w:rsidR="00AB2B6E" w:rsidRPr="00770FBC" w:rsidRDefault="00AB2B6E" w:rsidP="00102004">
      <w:pPr>
        <w:ind w:left="708"/>
        <w:rPr>
          <w:sz w:val="32"/>
          <w:szCs w:val="28"/>
          <w:lang w:val="en-GB"/>
        </w:rPr>
      </w:pPr>
    </w:p>
    <w:p w14:paraId="0F57E059" w14:textId="11A85287" w:rsidR="00AB2B6E" w:rsidRPr="00770FBC" w:rsidRDefault="006F338F" w:rsidP="00102004">
      <w:pPr>
        <w:ind w:left="708"/>
        <w:rPr>
          <w:sz w:val="32"/>
          <w:szCs w:val="28"/>
          <w:lang w:val="en-GB"/>
        </w:rPr>
      </w:pPr>
      <w:r>
        <w:rPr>
          <w:sz w:val="32"/>
          <w:szCs w:val="28"/>
          <w:lang w:val="en-GB"/>
        </w:rPr>
        <w:t>Needed</w:t>
      </w:r>
      <w:r w:rsidR="00AB2B6E" w:rsidRPr="00770FBC">
        <w:rPr>
          <w:sz w:val="32"/>
          <w:szCs w:val="28"/>
          <w:lang w:val="en-GB"/>
        </w:rPr>
        <w:t xml:space="preserve">: </w:t>
      </w:r>
      <w:r>
        <w:rPr>
          <w:sz w:val="32"/>
          <w:szCs w:val="28"/>
          <w:lang w:val="en-GB"/>
        </w:rPr>
        <w:t>your own objects or something from the room</w:t>
      </w:r>
      <w:r w:rsidR="00AB2B6E" w:rsidRPr="00770FBC">
        <w:rPr>
          <w:sz w:val="32"/>
          <w:szCs w:val="28"/>
          <w:lang w:val="en-GB"/>
        </w:rPr>
        <w:t xml:space="preserve"> (</w:t>
      </w:r>
      <w:r>
        <w:rPr>
          <w:sz w:val="32"/>
          <w:szCs w:val="28"/>
          <w:lang w:val="en-GB"/>
        </w:rPr>
        <w:t>do not remove anything from the other assignments or the participants</w:t>
      </w:r>
      <w:r w:rsidR="00AB2B6E" w:rsidRPr="00770FBC">
        <w:rPr>
          <w:sz w:val="32"/>
          <w:szCs w:val="28"/>
          <w:lang w:val="en-GB"/>
        </w:rPr>
        <w:t>!)</w:t>
      </w:r>
    </w:p>
    <w:p w14:paraId="39467AF8" w14:textId="77777777" w:rsidR="00AB2B6E" w:rsidRPr="00770FBC" w:rsidRDefault="00AB2B6E" w:rsidP="00102004">
      <w:pPr>
        <w:ind w:left="708"/>
        <w:rPr>
          <w:sz w:val="32"/>
          <w:szCs w:val="28"/>
          <w:lang w:val="en-GB"/>
        </w:rPr>
      </w:pPr>
    </w:p>
    <w:p w14:paraId="5FE83E41" w14:textId="5F5DFF26" w:rsidR="00AB2B6E" w:rsidRPr="00770FBC" w:rsidRDefault="006F338F" w:rsidP="00102004">
      <w:pPr>
        <w:ind w:left="708"/>
        <w:rPr>
          <w:sz w:val="32"/>
          <w:szCs w:val="28"/>
          <w:lang w:val="en-GB"/>
        </w:rPr>
      </w:pPr>
      <w:r>
        <w:rPr>
          <w:sz w:val="32"/>
          <w:szCs w:val="28"/>
          <w:lang w:val="en-GB"/>
        </w:rPr>
        <w:t>Show the jury something, or make something for which you are pretty certain about the measurement(s) or the weight</w:t>
      </w:r>
      <w:r w:rsidR="00AB2B6E" w:rsidRPr="00770FBC">
        <w:rPr>
          <w:sz w:val="32"/>
          <w:szCs w:val="28"/>
          <w:lang w:val="en-GB"/>
        </w:rPr>
        <w:t>.</w:t>
      </w:r>
    </w:p>
    <w:p w14:paraId="6BA92C5C" w14:textId="17436F6B" w:rsidR="00AB2B6E" w:rsidRPr="00770FBC" w:rsidRDefault="006F338F" w:rsidP="00102004">
      <w:pPr>
        <w:ind w:left="708"/>
        <w:rPr>
          <w:sz w:val="32"/>
          <w:szCs w:val="28"/>
          <w:lang w:val="en-GB"/>
        </w:rPr>
      </w:pPr>
      <w:r>
        <w:rPr>
          <w:sz w:val="32"/>
          <w:szCs w:val="28"/>
          <w:lang w:val="en-GB"/>
        </w:rPr>
        <w:t>The</w:t>
      </w:r>
      <w:r w:rsidR="00AB2B6E" w:rsidRPr="00770FBC">
        <w:rPr>
          <w:sz w:val="32"/>
          <w:szCs w:val="28"/>
          <w:lang w:val="en-GB"/>
        </w:rPr>
        <w:t xml:space="preserve"> jury </w:t>
      </w:r>
      <w:r>
        <w:rPr>
          <w:sz w:val="32"/>
          <w:szCs w:val="28"/>
          <w:lang w:val="en-GB"/>
        </w:rPr>
        <w:t>must be able to check</w:t>
      </w:r>
      <w:r w:rsidR="00AB2B6E" w:rsidRPr="00770FBC">
        <w:rPr>
          <w:sz w:val="32"/>
          <w:szCs w:val="28"/>
          <w:lang w:val="en-GB"/>
        </w:rPr>
        <w:t xml:space="preserve"> (</w:t>
      </w:r>
      <w:r w:rsidR="000809D1">
        <w:rPr>
          <w:sz w:val="32"/>
          <w:szCs w:val="28"/>
          <w:lang w:val="en-GB"/>
        </w:rPr>
        <w:t>flexible rule, people and kitchen scales are available</w:t>
      </w:r>
      <w:r w:rsidR="00AB2B6E" w:rsidRPr="00770FBC">
        <w:rPr>
          <w:sz w:val="32"/>
          <w:szCs w:val="28"/>
          <w:lang w:val="en-GB"/>
        </w:rPr>
        <w:t>).</w:t>
      </w:r>
    </w:p>
    <w:p w14:paraId="5417C313" w14:textId="7954AB85" w:rsidR="00AB2B6E" w:rsidRPr="00770FBC" w:rsidRDefault="00AB2B6E" w:rsidP="00102004">
      <w:pPr>
        <w:ind w:left="708"/>
        <w:rPr>
          <w:sz w:val="32"/>
          <w:szCs w:val="28"/>
          <w:lang w:val="en-GB"/>
        </w:rPr>
      </w:pPr>
      <w:r w:rsidRPr="00770FBC">
        <w:rPr>
          <w:sz w:val="32"/>
          <w:szCs w:val="28"/>
          <w:lang w:val="en-GB"/>
        </w:rPr>
        <w:t>Originalit</w:t>
      </w:r>
      <w:r w:rsidR="0003003F">
        <w:rPr>
          <w:sz w:val="32"/>
          <w:szCs w:val="28"/>
          <w:lang w:val="en-GB"/>
        </w:rPr>
        <w:t>y may get you bonus points</w:t>
      </w:r>
      <w:r w:rsidRPr="00770FBC">
        <w:rPr>
          <w:sz w:val="32"/>
          <w:szCs w:val="28"/>
          <w:lang w:val="en-GB"/>
        </w:rPr>
        <w:t>.</w:t>
      </w:r>
    </w:p>
    <w:p w14:paraId="1C57A098" w14:textId="55B21FAD" w:rsidR="00992052" w:rsidRPr="00770FBC" w:rsidRDefault="00992052" w:rsidP="00102004">
      <w:pPr>
        <w:ind w:left="708"/>
        <w:rPr>
          <w:sz w:val="48"/>
          <w:lang w:val="en-GB"/>
        </w:rPr>
      </w:pPr>
      <w:r w:rsidRPr="00770FBC">
        <w:rPr>
          <w:sz w:val="48"/>
          <w:lang w:val="en-GB"/>
        </w:rPr>
        <w:br w:type="page"/>
      </w:r>
    </w:p>
    <w:p w14:paraId="2569CA95" w14:textId="51DC7C74" w:rsidR="00992052" w:rsidRPr="00770FBC" w:rsidRDefault="00992052" w:rsidP="00992052">
      <w:pPr>
        <w:jc w:val="center"/>
        <w:rPr>
          <w:sz w:val="400"/>
          <w:szCs w:val="400"/>
          <w:lang w:val="en-GB"/>
        </w:rPr>
      </w:pPr>
      <w:r w:rsidRPr="00770FBC">
        <w:rPr>
          <w:sz w:val="400"/>
          <w:szCs w:val="400"/>
          <w:lang w:val="en-GB"/>
        </w:rPr>
        <w:lastRenderedPageBreak/>
        <w:t>21</w:t>
      </w:r>
    </w:p>
    <w:p w14:paraId="668D8FE4" w14:textId="77777777" w:rsidR="00992052" w:rsidRPr="00770FBC" w:rsidRDefault="00992052" w:rsidP="00992052">
      <w:pPr>
        <w:rPr>
          <w:sz w:val="36"/>
          <w:lang w:val="en-GB"/>
        </w:rPr>
      </w:pPr>
    </w:p>
    <w:p w14:paraId="5FD60EE5" w14:textId="40F95BBC" w:rsidR="00992052" w:rsidRPr="00770FBC" w:rsidRDefault="0003003F" w:rsidP="00992052">
      <w:pPr>
        <w:jc w:val="center"/>
        <w:rPr>
          <w:color w:val="FF0000"/>
          <w:sz w:val="144"/>
          <w:szCs w:val="144"/>
          <w:lang w:val="en-GB"/>
        </w:rPr>
      </w:pPr>
      <w:r>
        <w:rPr>
          <w:sz w:val="144"/>
          <w:szCs w:val="144"/>
          <w:lang w:val="en-GB"/>
        </w:rPr>
        <w:t>Splash</w:t>
      </w:r>
      <w:r w:rsidR="00992052" w:rsidRPr="00770FBC">
        <w:rPr>
          <w:sz w:val="144"/>
          <w:szCs w:val="144"/>
          <w:lang w:val="en-GB"/>
        </w:rPr>
        <w:t>!</w:t>
      </w:r>
    </w:p>
    <w:p w14:paraId="320644B4" w14:textId="77777777" w:rsidR="00992052" w:rsidRPr="00770FBC" w:rsidRDefault="00992052" w:rsidP="00992052">
      <w:pPr>
        <w:rPr>
          <w:color w:val="000000" w:themeColor="text1"/>
          <w:lang w:val="en-GB"/>
        </w:rPr>
      </w:pPr>
    </w:p>
    <w:p w14:paraId="35867B3E" w14:textId="77777777" w:rsidR="00992052" w:rsidRPr="00770FBC" w:rsidRDefault="00992052" w:rsidP="00992052">
      <w:pPr>
        <w:rPr>
          <w:sz w:val="28"/>
          <w:szCs w:val="28"/>
          <w:lang w:val="en-GB"/>
        </w:rPr>
      </w:pPr>
    </w:p>
    <w:p w14:paraId="19535E68" w14:textId="77777777" w:rsidR="00992052" w:rsidRPr="00770FBC" w:rsidRDefault="00992052" w:rsidP="00992052">
      <w:pPr>
        <w:rPr>
          <w:lang w:val="en-GB"/>
        </w:rPr>
      </w:pPr>
    </w:p>
    <w:p w14:paraId="124A6094" w14:textId="77777777" w:rsidR="0003003F" w:rsidRDefault="0003003F" w:rsidP="0003003F">
      <w:pPr>
        <w:rPr>
          <w:sz w:val="32"/>
          <w:lang w:val="en-GB"/>
        </w:rPr>
      </w:pPr>
      <w:r w:rsidRPr="00770FBC">
        <w:rPr>
          <w:sz w:val="32"/>
          <w:lang w:val="en-GB"/>
        </w:rPr>
        <w:t>N</w:t>
      </w:r>
      <w:r>
        <w:rPr>
          <w:sz w:val="32"/>
          <w:lang w:val="en-GB"/>
        </w:rPr>
        <w:t>eeded: pen and paper</w:t>
      </w:r>
    </w:p>
    <w:p w14:paraId="2EDA343F" w14:textId="77777777" w:rsidR="0003003F" w:rsidRPr="00770FBC" w:rsidRDefault="0003003F" w:rsidP="0003003F">
      <w:pPr>
        <w:rPr>
          <w:sz w:val="32"/>
          <w:lang w:val="en-GB"/>
        </w:rPr>
      </w:pPr>
    </w:p>
    <w:p w14:paraId="3ADCA851" w14:textId="69DD227C" w:rsidR="00992052" w:rsidRPr="00770FBC" w:rsidRDefault="0003003F" w:rsidP="00992052">
      <w:pPr>
        <w:rPr>
          <w:sz w:val="32"/>
          <w:szCs w:val="28"/>
          <w:lang w:val="en-GB"/>
        </w:rPr>
      </w:pPr>
      <w:r>
        <w:rPr>
          <w:sz w:val="32"/>
          <w:szCs w:val="28"/>
          <w:lang w:val="en-GB"/>
        </w:rPr>
        <w:t>How long would it take before the</w:t>
      </w:r>
      <w:r w:rsidR="00992052" w:rsidRPr="00770FBC">
        <w:rPr>
          <w:sz w:val="32"/>
          <w:szCs w:val="28"/>
          <w:lang w:val="en-GB"/>
        </w:rPr>
        <w:t xml:space="preserve"> Niagara</w:t>
      </w:r>
      <w:r>
        <w:rPr>
          <w:sz w:val="32"/>
          <w:szCs w:val="28"/>
          <w:lang w:val="en-GB"/>
        </w:rPr>
        <w:t xml:space="preserve"> </w:t>
      </w:r>
      <w:r w:rsidR="00992052" w:rsidRPr="00770FBC">
        <w:rPr>
          <w:sz w:val="32"/>
          <w:szCs w:val="28"/>
          <w:lang w:val="en-GB"/>
        </w:rPr>
        <w:t>water</w:t>
      </w:r>
      <w:r>
        <w:rPr>
          <w:sz w:val="32"/>
          <w:szCs w:val="28"/>
          <w:lang w:val="en-GB"/>
        </w:rPr>
        <w:t>falls would have filled an Olympic swimming pool</w:t>
      </w:r>
      <w:r w:rsidR="00992052" w:rsidRPr="00770FBC">
        <w:rPr>
          <w:sz w:val="32"/>
          <w:szCs w:val="28"/>
          <w:lang w:val="en-GB"/>
        </w:rPr>
        <w:t>?</w:t>
      </w:r>
    </w:p>
    <w:p w14:paraId="3E320A5C" w14:textId="77777777" w:rsidR="00992052" w:rsidRPr="00770FBC" w:rsidRDefault="00992052" w:rsidP="00992052">
      <w:pPr>
        <w:rPr>
          <w:lang w:val="en-GB"/>
        </w:rPr>
      </w:pPr>
      <w:r w:rsidRPr="00770FBC">
        <w:rPr>
          <w:noProof/>
          <w:lang w:val="en-GB"/>
        </w:rPr>
        <mc:AlternateContent>
          <mc:Choice Requires="wpg">
            <w:drawing>
              <wp:anchor distT="0" distB="0" distL="114300" distR="114300" simplePos="0" relativeHeight="251721728" behindDoc="0" locked="0" layoutInCell="1" allowOverlap="1" wp14:anchorId="1D4DDB97" wp14:editId="578771B8">
                <wp:simplePos x="0" y="0"/>
                <wp:positionH relativeFrom="column">
                  <wp:posOffset>-29845</wp:posOffset>
                </wp:positionH>
                <wp:positionV relativeFrom="paragraph">
                  <wp:posOffset>42769</wp:posOffset>
                </wp:positionV>
                <wp:extent cx="6038850" cy="1861596"/>
                <wp:effectExtent l="0" t="0" r="0" b="5715"/>
                <wp:wrapNone/>
                <wp:docPr id="313" name="Groep 313"/>
                <wp:cNvGraphicFramePr/>
                <a:graphic xmlns:a="http://schemas.openxmlformats.org/drawingml/2006/main">
                  <a:graphicData uri="http://schemas.microsoft.com/office/word/2010/wordprocessingGroup">
                    <wpg:wgp>
                      <wpg:cNvGrpSpPr/>
                      <wpg:grpSpPr>
                        <a:xfrm>
                          <a:off x="0" y="0"/>
                          <a:ext cx="6038850" cy="1861596"/>
                          <a:chOff x="304800" y="-9740"/>
                          <a:chExt cx="6038850" cy="2451640"/>
                        </a:xfrm>
                      </wpg:grpSpPr>
                      <wps:wsp>
                        <wps:cNvPr id="314" name="Tekstvak 2"/>
                        <wps:cNvSpPr txBox="1">
                          <a:spLocks noChangeArrowheads="1"/>
                        </wps:cNvSpPr>
                        <wps:spPr bwMode="auto">
                          <a:xfrm>
                            <a:off x="3644900" y="0"/>
                            <a:ext cx="2698750" cy="2441900"/>
                          </a:xfrm>
                          <a:prstGeom prst="rect">
                            <a:avLst/>
                          </a:prstGeom>
                          <a:solidFill>
                            <a:srgbClr val="FFFFFF"/>
                          </a:solidFill>
                          <a:ln w="9525">
                            <a:noFill/>
                            <a:miter lim="800000"/>
                            <a:headEnd/>
                            <a:tailEnd/>
                          </a:ln>
                        </wps:spPr>
                        <wps:txbx>
                          <w:txbxContent>
                            <w:p w14:paraId="4B9C0980" w14:textId="77777777" w:rsidR="00992052" w:rsidRDefault="00992052" w:rsidP="00992052">
                              <w:r>
                                <w:rPr>
                                  <w:noProof/>
                                  <w:lang w:val="en-US"/>
                                </w:rPr>
                                <w:drawing>
                                  <wp:inline distT="0" distB="0" distL="0" distR="0" wp14:anchorId="7D9939D6" wp14:editId="37F4BB99">
                                    <wp:extent cx="2103385" cy="1574800"/>
                                    <wp:effectExtent l="0" t="0" r="0" b="6350"/>
                                    <wp:docPr id="316" name="Afbeelding 316" descr="https://s3.amazonaws.com/aws.reislogger.nl/henri/foto/15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aws.reislogger.nl/henri/foto/1520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0475" cy="158010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15" name="Tekstvak 2"/>
                        <wps:cNvSpPr txBox="1">
                          <a:spLocks noChangeArrowheads="1"/>
                        </wps:cNvSpPr>
                        <wps:spPr bwMode="auto">
                          <a:xfrm>
                            <a:off x="304800" y="-9740"/>
                            <a:ext cx="3435350" cy="1930400"/>
                          </a:xfrm>
                          <a:prstGeom prst="rect">
                            <a:avLst/>
                          </a:prstGeom>
                          <a:solidFill>
                            <a:srgbClr val="FFFFFF"/>
                          </a:solidFill>
                          <a:ln w="9525">
                            <a:noFill/>
                            <a:miter lim="800000"/>
                            <a:headEnd/>
                            <a:tailEnd/>
                          </a:ln>
                        </wps:spPr>
                        <wps:txbx>
                          <w:txbxContent>
                            <w:p w14:paraId="6C373D94" w14:textId="77777777" w:rsidR="00992052" w:rsidRDefault="00992052" w:rsidP="00992052">
                              <w:r>
                                <w:rPr>
                                  <w:noProof/>
                                  <w:lang w:val="en-US"/>
                                </w:rPr>
                                <w:drawing>
                                  <wp:inline distT="0" distB="0" distL="0" distR="0" wp14:anchorId="6FA81583" wp14:editId="7A038372">
                                    <wp:extent cx="2921000" cy="1392343"/>
                                    <wp:effectExtent l="0" t="0" r="0" b="0"/>
                                    <wp:docPr id="317" name="Afbeelding 317" descr="https://www.niagarafallslive.com/wp-content/uploads/2013/09/american-fall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iagarafallslive.com/wp-content/uploads/2013/09/american-falls-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0" cy="1392343"/>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4DDB97" id="Groep 313" o:spid="_x0000_s1042" style="position:absolute;margin-left:-2.35pt;margin-top:3.35pt;width:475.5pt;height:146.6pt;z-index:251721728;mso-width-relative:margin;mso-height-relative:margin" coordorigin="3048,-97" coordsize="60388,2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ajwgIAAAgIAAAOAAAAZHJzL2Uyb0RvYy54bWzcldtu3CAQhu8r9R0Q94nPztqKN0pzUqW0&#10;jZT0AViMD4oNFNi106fvgO3dNM1VKlVt98LLYfiZ+WaA07Ox79COKd0KXuDg2MeIcSrKltcF/vpw&#10;fbTCSBvCS9IJzgr8xDQ+W79/dzrInIWiEV3JFAIRrvNBFrgxRuaep2nDeqKPhWQcJiuhemKgq2qv&#10;VGQA9b7zQt9PvUGoUipBmdYwejlN4rXTrypGzZeq0sygrsDgm3Ff5b4b+/XWpySvFZFNS2c3yBu8&#10;6EnLYdO91CUxBG1V+4tU31IltKjMMRW9J6qqpczFANEE/otobpTYShdLnQ+13GMCtC84vVmWft7d&#10;KdSWBY6CCCNOekgS7MsksgOAZ5B1DlY3St7LOzUP1FPPRjxWqrf/EAsaHdinPVg2GkRhMPWj1SoB&#10;/hTmglUaJFk6oacN5Meui/x45YMFGBxlJ/GcGdpcvSYRxkmQTjbe4oFnHd37NUioJ31Apn8P2X1D&#10;JHOZ0BbGHlm8IHtgj9rsyCMKJ2bOzAJDZvwgIL7AlYeWt4I+asTFRUN4zc6VEkPDSAn+BXYlRLFf&#10;atnrXFuRzfBJlJAZsjXCCb2gHqVxnM34ZnQL+zDNVicL+zCOA2tnd1rAkVwqbW6Y6JFtFFjBqXGb&#10;kN2tNpPpYmIzrUXXltdt17mOqjcXnUI7Aifs2v1m9Z/MOo6GAmdJmDhlLux6kCZ53xq4Abq2LzAU&#10;APzscpJbKFe8dG1D2m5qg9MdnylZMBMiM25GV8NBbBdbahtRPgE3JaYTDzcUNBqhvmM0wGkvsP62&#10;JYph1H3kwD4LYignZFwnTk5C6KjnM5vnM4RTkCqwwWhqXhh3pVi/uTiHHFWt43bwZPYZSnLy7w/U&#10;ZvK31OarJ3spzyiOkmgpzyCDa+A/Ls/kXyhPd5HCc+OuiPlptO/Z874r58MDvv4BAAD//wMAUEsD&#10;BBQABgAIAAAAIQCBTpZl4AAAAAgBAAAPAAAAZHJzL2Rvd25yZXYueG1sTI9BS8NAEIXvgv9hGcFb&#10;u0lbo4nZlFLUUxFsBfG2zU6T0OxsyG6T9N87nvT0GN7jvW/y9WRbMWDvG0cK4nkEAql0pqFKwefh&#10;dfYEwgdNRreOUMEVPayL25tcZ8aN9IHDPlSCS8hnWkEdQpdJ6csarfZz1yGxd3K91YHPvpKm1yOX&#10;21YuoiiRVjfEC7XucFtjed5frIK3UY+bZfwy7M6n7fX78PD+tYtRqfu7afMMIuAU/sLwi8/oUDDT&#10;0V3IeNEqmK0eOakgYWE7XSVLEEcFizRNQRa5/P9A8QMAAP//AwBQSwECLQAUAAYACAAAACEAtoM4&#10;kv4AAADhAQAAEwAAAAAAAAAAAAAAAAAAAAAAW0NvbnRlbnRfVHlwZXNdLnhtbFBLAQItABQABgAI&#10;AAAAIQA4/SH/1gAAAJQBAAALAAAAAAAAAAAAAAAAAC8BAABfcmVscy8ucmVsc1BLAQItABQABgAI&#10;AAAAIQBPunajwgIAAAgIAAAOAAAAAAAAAAAAAAAAAC4CAABkcnMvZTJvRG9jLnhtbFBLAQItABQA&#10;BgAIAAAAIQCBTpZl4AAAAAgBAAAPAAAAAAAAAAAAAAAAABwFAABkcnMvZG93bnJldi54bWxQSwUG&#10;AAAAAAQABADzAAAAKQYAAAAA&#10;">
                <v:shape id="_x0000_s1043" type="#_x0000_t202" style="position:absolute;left:36449;width:26987;height:2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4B9C0980" w14:textId="77777777" w:rsidR="00992052" w:rsidRDefault="00992052" w:rsidP="00992052">
                        <w:r>
                          <w:rPr>
                            <w:noProof/>
                            <w:lang w:val="en-US"/>
                          </w:rPr>
                          <w:drawing>
                            <wp:inline distT="0" distB="0" distL="0" distR="0" wp14:anchorId="7D9939D6" wp14:editId="37F4BB99">
                              <wp:extent cx="2103385" cy="1574800"/>
                              <wp:effectExtent l="0" t="0" r="0" b="6350"/>
                              <wp:docPr id="316" name="Afbeelding 316" descr="https://s3.amazonaws.com/aws.reislogger.nl/henri/foto/15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aws.reislogger.nl/henri/foto/1520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0475" cy="1580108"/>
                                      </a:xfrm>
                                      <a:prstGeom prst="rect">
                                        <a:avLst/>
                                      </a:prstGeom>
                                      <a:noFill/>
                                      <a:ln>
                                        <a:noFill/>
                                      </a:ln>
                                    </pic:spPr>
                                  </pic:pic>
                                </a:graphicData>
                              </a:graphic>
                            </wp:inline>
                          </w:drawing>
                        </w:r>
                      </w:p>
                    </w:txbxContent>
                  </v:textbox>
                </v:shape>
                <v:shape id="_x0000_s1044" type="#_x0000_t202" style="position:absolute;left:3048;top:-97;width:34353;height:1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14:paraId="6C373D94" w14:textId="77777777" w:rsidR="00992052" w:rsidRDefault="00992052" w:rsidP="00992052">
                        <w:r>
                          <w:rPr>
                            <w:noProof/>
                            <w:lang w:val="en-US"/>
                          </w:rPr>
                          <w:drawing>
                            <wp:inline distT="0" distB="0" distL="0" distR="0" wp14:anchorId="6FA81583" wp14:editId="7A038372">
                              <wp:extent cx="2921000" cy="1392343"/>
                              <wp:effectExtent l="0" t="0" r="0" b="0"/>
                              <wp:docPr id="317" name="Afbeelding 317" descr="https://www.niagarafallslive.com/wp-content/uploads/2013/09/american-fall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iagarafallslive.com/wp-content/uploads/2013/09/american-falls-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1000" cy="1392343"/>
                                      </a:xfrm>
                                      <a:prstGeom prst="rect">
                                        <a:avLst/>
                                      </a:prstGeom>
                                      <a:noFill/>
                                      <a:ln>
                                        <a:noFill/>
                                      </a:ln>
                                    </pic:spPr>
                                  </pic:pic>
                                </a:graphicData>
                              </a:graphic>
                            </wp:inline>
                          </w:drawing>
                        </w:r>
                      </w:p>
                    </w:txbxContent>
                  </v:textbox>
                </v:shape>
              </v:group>
            </w:pict>
          </mc:Fallback>
        </mc:AlternateContent>
      </w:r>
    </w:p>
    <w:p w14:paraId="20C44A95" w14:textId="77777777" w:rsidR="00992052" w:rsidRPr="00770FBC" w:rsidRDefault="00992052" w:rsidP="00992052">
      <w:pPr>
        <w:rPr>
          <w:lang w:val="en-GB"/>
        </w:rPr>
      </w:pPr>
    </w:p>
    <w:p w14:paraId="256E03D5" w14:textId="77777777" w:rsidR="00992052" w:rsidRPr="00770FBC" w:rsidRDefault="00992052" w:rsidP="00992052">
      <w:pPr>
        <w:rPr>
          <w:lang w:val="en-GB"/>
        </w:rPr>
      </w:pPr>
    </w:p>
    <w:p w14:paraId="0895C3B8" w14:textId="77777777" w:rsidR="00992052" w:rsidRPr="00770FBC" w:rsidRDefault="00992052" w:rsidP="00992052">
      <w:pPr>
        <w:rPr>
          <w:lang w:val="en-GB"/>
        </w:rPr>
      </w:pPr>
    </w:p>
    <w:p w14:paraId="74822C4D" w14:textId="77777777" w:rsidR="00992052" w:rsidRPr="00770FBC" w:rsidRDefault="00992052" w:rsidP="00992052">
      <w:pPr>
        <w:rPr>
          <w:lang w:val="en-GB"/>
        </w:rPr>
      </w:pPr>
    </w:p>
    <w:p w14:paraId="40EA8A99" w14:textId="77777777" w:rsidR="00992052" w:rsidRPr="00770FBC" w:rsidRDefault="00992052" w:rsidP="00992052">
      <w:pPr>
        <w:rPr>
          <w:lang w:val="en-GB"/>
        </w:rPr>
      </w:pPr>
    </w:p>
    <w:p w14:paraId="00D3D665" w14:textId="77777777" w:rsidR="00992052" w:rsidRPr="00770FBC" w:rsidRDefault="00992052" w:rsidP="00992052">
      <w:pPr>
        <w:rPr>
          <w:lang w:val="en-GB"/>
        </w:rPr>
      </w:pPr>
    </w:p>
    <w:p w14:paraId="59D486C1" w14:textId="77777777" w:rsidR="00992052" w:rsidRPr="00770FBC" w:rsidRDefault="00992052" w:rsidP="00992052">
      <w:pPr>
        <w:rPr>
          <w:lang w:val="en-GB"/>
        </w:rPr>
      </w:pPr>
    </w:p>
    <w:p w14:paraId="49427E71" w14:textId="77777777" w:rsidR="00992052" w:rsidRPr="00770FBC" w:rsidRDefault="00992052" w:rsidP="00992052">
      <w:pPr>
        <w:rPr>
          <w:lang w:val="en-GB"/>
        </w:rPr>
      </w:pPr>
    </w:p>
    <w:p w14:paraId="16F9A2AC" w14:textId="77777777" w:rsidR="00992052" w:rsidRPr="00770FBC" w:rsidRDefault="00992052" w:rsidP="00992052">
      <w:pPr>
        <w:rPr>
          <w:lang w:val="en-GB"/>
        </w:rPr>
      </w:pPr>
    </w:p>
    <w:p w14:paraId="04A68F16" w14:textId="77777777" w:rsidR="00992052" w:rsidRPr="00770FBC" w:rsidRDefault="00992052" w:rsidP="00992052">
      <w:pPr>
        <w:rPr>
          <w:sz w:val="28"/>
          <w:lang w:val="en-GB"/>
        </w:rPr>
      </w:pPr>
    </w:p>
    <w:p w14:paraId="131B3010" w14:textId="77777777" w:rsidR="00551157" w:rsidRDefault="00551157" w:rsidP="00551157">
      <w:pPr>
        <w:ind w:left="708"/>
        <w:rPr>
          <w:sz w:val="28"/>
          <w:lang w:val="en-GB"/>
        </w:rPr>
      </w:pPr>
      <w:r>
        <w:rPr>
          <w:sz w:val="28"/>
          <w:lang w:val="en-GB"/>
        </w:rPr>
        <w:t>Be sure you can explain it</w:t>
      </w:r>
      <w:r w:rsidRPr="00923082">
        <w:rPr>
          <w:sz w:val="28"/>
          <w:lang w:val="en-GB"/>
        </w:rPr>
        <w:t>.</w:t>
      </w:r>
    </w:p>
    <w:p w14:paraId="4E4E1AB1" w14:textId="6380EAD4" w:rsidR="00992052" w:rsidRPr="00770FBC" w:rsidRDefault="00551157" w:rsidP="0003003F">
      <w:pPr>
        <w:ind w:left="708"/>
        <w:rPr>
          <w:sz w:val="28"/>
          <w:szCs w:val="28"/>
          <w:lang w:val="en-GB"/>
        </w:rPr>
      </w:pPr>
      <w:r>
        <w:rPr>
          <w:sz w:val="28"/>
          <w:lang w:val="en-GB"/>
        </w:rPr>
        <w:t>L</w:t>
      </w:r>
      <w:r w:rsidRPr="00923082">
        <w:rPr>
          <w:sz w:val="28"/>
          <w:lang w:val="en-GB"/>
        </w:rPr>
        <w:t>et the ju</w:t>
      </w:r>
      <w:r>
        <w:rPr>
          <w:sz w:val="28"/>
          <w:lang w:val="en-GB"/>
        </w:rPr>
        <w:t xml:space="preserve">ry judge your answer. </w:t>
      </w:r>
    </w:p>
    <w:p w14:paraId="7B153F28" w14:textId="7D9E5DAE" w:rsidR="00925CBD" w:rsidRPr="00770FBC" w:rsidRDefault="00925CBD">
      <w:pPr>
        <w:rPr>
          <w:sz w:val="44"/>
          <w:lang w:val="en-GB"/>
        </w:rPr>
      </w:pPr>
      <w:r w:rsidRPr="00770FBC">
        <w:rPr>
          <w:sz w:val="44"/>
          <w:lang w:val="en-GB"/>
        </w:rPr>
        <w:br w:type="page"/>
      </w:r>
    </w:p>
    <w:p w14:paraId="3EA6B1C3" w14:textId="2C7C0293" w:rsidR="00925CBD" w:rsidRPr="00770FBC" w:rsidRDefault="00925CBD" w:rsidP="00925CBD">
      <w:pPr>
        <w:jc w:val="center"/>
        <w:rPr>
          <w:sz w:val="400"/>
          <w:szCs w:val="400"/>
          <w:lang w:val="en-GB"/>
        </w:rPr>
      </w:pPr>
      <w:r w:rsidRPr="00770FBC">
        <w:rPr>
          <w:sz w:val="400"/>
          <w:szCs w:val="400"/>
          <w:lang w:val="en-GB"/>
        </w:rPr>
        <w:lastRenderedPageBreak/>
        <w:t>22</w:t>
      </w:r>
    </w:p>
    <w:p w14:paraId="1BFE5CD6" w14:textId="77777777" w:rsidR="00925CBD" w:rsidRPr="00770FBC" w:rsidRDefault="00925CBD" w:rsidP="00925CBD">
      <w:pPr>
        <w:rPr>
          <w:sz w:val="36"/>
          <w:lang w:val="en-GB"/>
        </w:rPr>
      </w:pPr>
    </w:p>
    <w:p w14:paraId="083C2CCD" w14:textId="3ED22C9F" w:rsidR="00925CBD" w:rsidRPr="00770FBC" w:rsidRDefault="00925CBD" w:rsidP="00925CBD">
      <w:pPr>
        <w:jc w:val="center"/>
        <w:rPr>
          <w:color w:val="FF0000"/>
          <w:sz w:val="108"/>
          <w:szCs w:val="108"/>
          <w:lang w:val="en-GB"/>
        </w:rPr>
      </w:pPr>
      <w:r w:rsidRPr="00770FBC">
        <w:rPr>
          <w:sz w:val="108"/>
          <w:szCs w:val="108"/>
          <w:lang w:val="en-GB"/>
        </w:rPr>
        <w:t>W</w:t>
      </w:r>
      <w:r w:rsidR="008E13A3">
        <w:rPr>
          <w:sz w:val="108"/>
          <w:szCs w:val="108"/>
          <w:lang w:val="en-GB"/>
        </w:rPr>
        <w:t>riters keepers</w:t>
      </w:r>
    </w:p>
    <w:p w14:paraId="078F6AA6" w14:textId="77777777" w:rsidR="00925CBD" w:rsidRPr="00770FBC" w:rsidRDefault="00925CBD" w:rsidP="00925CBD">
      <w:pPr>
        <w:rPr>
          <w:color w:val="000000" w:themeColor="text1"/>
          <w:lang w:val="en-GB"/>
        </w:rPr>
      </w:pPr>
    </w:p>
    <w:p w14:paraId="477044E1" w14:textId="77777777" w:rsidR="00925CBD" w:rsidRPr="00770FBC" w:rsidRDefault="00925CBD" w:rsidP="00925CBD">
      <w:pPr>
        <w:rPr>
          <w:lang w:val="en-GB"/>
        </w:rPr>
      </w:pPr>
    </w:p>
    <w:p w14:paraId="390F4295" w14:textId="2409302C" w:rsidR="00925CBD" w:rsidRPr="00770FBC" w:rsidRDefault="00925CBD" w:rsidP="00925CBD">
      <w:pPr>
        <w:rPr>
          <w:color w:val="FF0000"/>
          <w:sz w:val="36"/>
          <w:lang w:val="en-GB"/>
        </w:rPr>
      </w:pPr>
    </w:p>
    <w:p w14:paraId="197A159D" w14:textId="59DF0CD5" w:rsidR="00925CBD" w:rsidRPr="00770FBC" w:rsidRDefault="00925CBD" w:rsidP="00925CBD">
      <w:pPr>
        <w:rPr>
          <w:color w:val="FF0000"/>
          <w:lang w:val="en-GB"/>
        </w:rPr>
      </w:pPr>
      <w:r w:rsidRPr="00770FBC">
        <w:rPr>
          <w:noProof/>
          <w:lang w:val="en-GB"/>
        </w:rPr>
        <mc:AlternateContent>
          <mc:Choice Requires="wps">
            <w:drawing>
              <wp:anchor distT="0" distB="0" distL="114300" distR="114300" simplePos="0" relativeHeight="251723776" behindDoc="0" locked="0" layoutInCell="1" allowOverlap="1" wp14:anchorId="653116D4" wp14:editId="5CFC1F45">
                <wp:simplePos x="0" y="0"/>
                <wp:positionH relativeFrom="column">
                  <wp:posOffset>357505</wp:posOffset>
                </wp:positionH>
                <wp:positionV relativeFrom="paragraph">
                  <wp:posOffset>86360</wp:posOffset>
                </wp:positionV>
                <wp:extent cx="3251200" cy="1746250"/>
                <wp:effectExtent l="0" t="0" r="0" b="6350"/>
                <wp:wrapNone/>
                <wp:docPr id="3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746250"/>
                        </a:xfrm>
                        <a:prstGeom prst="rect">
                          <a:avLst/>
                        </a:prstGeom>
                        <a:noFill/>
                        <a:ln w="9525">
                          <a:noFill/>
                          <a:miter lim="800000"/>
                          <a:headEnd/>
                          <a:tailEnd/>
                        </a:ln>
                      </wps:spPr>
                      <wps:txbx>
                        <w:txbxContent>
                          <w:p w14:paraId="5A921D4C" w14:textId="77777777" w:rsidR="00925CBD" w:rsidRDefault="00925CBD" w:rsidP="00925CBD">
                            <w:r>
                              <w:rPr>
                                <w:noProof/>
                                <w:lang w:val="en-US"/>
                              </w:rPr>
                              <w:drawing>
                                <wp:inline distT="0" distB="0" distL="0" distR="0" wp14:anchorId="2C0D7096" wp14:editId="55A794F2">
                                  <wp:extent cx="2832100" cy="2132990"/>
                                  <wp:effectExtent l="0" t="0" r="6350" b="0"/>
                                  <wp:docPr id="325" name="Afbeelding 325" descr="https://static.bruna.nl/8dcba36461608e6990367d7c934dd5d4/size/265w/Bruna-B2C-Site/-/Bruna/nl_NL/images/product/l/front/2/8/4/vnkx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bruna.nl/8dcba36461608e6990367d7c934dd5d4/size/265w/Bruna-B2C-Site/-/Bruna/nl_NL/images/product/l/front/2/8/4/vnkx6284.jpg"/>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34320" cy="21346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116D4" id="_x0000_s1045" type="#_x0000_t202" style="position:absolute;margin-left:28.15pt;margin-top:6.8pt;width:256pt;height:1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WBEwIAAP0DAAAOAAAAZHJzL2Uyb0RvYy54bWysU11v2yAUfZ+0/4B4Xxy7SdpaIVXXrtOk&#10;7kNq9wMIxjEKcBmQ2Nmv3wUnWbS9TfMD4vpyD/ece1jeDUaTvfRBgWW0nEwpkVZAo+yG0e+vT+9u&#10;KAmR24ZrsJLRgwz0bvX2zbJ3taygA91ITxDEhrp3jHYxurooguik4WECTlpMtuANjxj6TdF43iO6&#10;0UU1nS6KHnzjPAgZAv59HJN0lfHbVor4tW2DjEQzir3FvPq8rtNarJa83njuOiWObfB/6MJwZfHS&#10;M9Qjj5zsvPoLyijhIUAbJwJMAW2rhMwckE05/YPNS8edzFxQnODOMoX/Byu+7L95ohpGr6oZJZYb&#10;HNKr3Ia451tSJX16F2o89uLwYBzew4BzzlyDewaxDcTCQ8ftRt57D30neYP9lamyuCgdcUICWfef&#10;ocFr+C5CBhpab5J4KAdBdJzT4TwbOUQi8OdVNS9x4JQIzJXXs0U1z9MreH0qdz7EjxIMSRtGPQ4/&#10;w/P9c4ipHV6fjqTbLDwprbMBtCU9o7fzap4LLjJGRfSnVobRm2n6Rscklh9sk4sjV3rc4wXaHmkn&#10;piPnOKyHrHC5OMm5huaAQngY/YjvBzcd+J+U9OhFRsOPHfeSEv3Jopi35WyWzJuD2fy6wsBfZtaX&#10;GW4FQjEaKRm3DzEbfuR8j6K3KsuRpjN2cuwZPZZVOr6HZOLLOJ/6/WpXvwAAAP//AwBQSwMEFAAG&#10;AAgAAAAhAOEYNUrdAAAACQEAAA8AAABkcnMvZG93bnJldi54bWxMj81OwzAQhO9IvIO1SNyoTUus&#10;NMSpEIgriPIj9ebG2yQiXkex24S3ZznR486MZr8pN7PvxQnH2AUycLtQIJDq4DpqDHy8P9/kIGKy&#10;5GwfCA38YIRNdXlR2sKFid7wtE2N4BKKhTXQpjQUUsa6RW/jIgxI7B3C6G3ic2ykG+3E5b6XS6W0&#10;9LYj/tDaAR9brL+3R2/g8+Ww+7pTr82Tz4YpzEqSX0tjrq/mh3sQCef0H4Y/fEaHipn24Uguit5A&#10;plecZH2lQbCf6ZyFvYFlnmuQVSnPF1S/AAAA//8DAFBLAQItABQABgAIAAAAIQC2gziS/gAAAOEB&#10;AAATAAAAAAAAAAAAAAAAAAAAAABbQ29udGVudF9UeXBlc10ueG1sUEsBAi0AFAAGAAgAAAAhADj9&#10;If/WAAAAlAEAAAsAAAAAAAAAAAAAAAAALwEAAF9yZWxzLy5yZWxzUEsBAi0AFAAGAAgAAAAhANOm&#10;5YETAgAA/QMAAA4AAAAAAAAAAAAAAAAALgIAAGRycy9lMm9Eb2MueG1sUEsBAi0AFAAGAAgAAAAh&#10;AOEYNUrdAAAACQEAAA8AAAAAAAAAAAAAAAAAbQQAAGRycy9kb3ducmV2LnhtbFBLBQYAAAAABAAE&#10;APMAAAB3BQAAAAA=&#10;" filled="f" stroked="f">
                <v:textbox>
                  <w:txbxContent>
                    <w:p w14:paraId="5A921D4C" w14:textId="77777777" w:rsidR="00925CBD" w:rsidRDefault="00925CBD" w:rsidP="00925CBD">
                      <w:r>
                        <w:rPr>
                          <w:noProof/>
                          <w:lang w:val="en-US"/>
                        </w:rPr>
                        <w:drawing>
                          <wp:inline distT="0" distB="0" distL="0" distR="0" wp14:anchorId="2C0D7096" wp14:editId="55A794F2">
                            <wp:extent cx="2832100" cy="2132990"/>
                            <wp:effectExtent l="0" t="0" r="6350" b="0"/>
                            <wp:docPr id="325" name="Afbeelding 325" descr="https://static.bruna.nl/8dcba36461608e6990367d7c934dd5d4/size/265w/Bruna-B2C-Site/-/Bruna/nl_NL/images/product/l/front/2/8/4/vnkx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bruna.nl/8dcba36461608e6990367d7c934dd5d4/size/265w/Bruna-B2C-Site/-/Bruna/nl_NL/images/product/l/front/2/8/4/vnkx6284.jpg"/>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34320" cy="2134662"/>
                                    </a:xfrm>
                                    <a:prstGeom prst="rect">
                                      <a:avLst/>
                                    </a:prstGeom>
                                    <a:noFill/>
                                    <a:ln>
                                      <a:noFill/>
                                    </a:ln>
                                  </pic:spPr>
                                </pic:pic>
                              </a:graphicData>
                            </a:graphic>
                          </wp:inline>
                        </w:drawing>
                      </w:r>
                    </w:p>
                  </w:txbxContent>
                </v:textbox>
              </v:shape>
            </w:pict>
          </mc:Fallback>
        </mc:AlternateContent>
      </w:r>
    </w:p>
    <w:p w14:paraId="7B9BE672" w14:textId="4FAD1DC0" w:rsidR="00925CBD" w:rsidRPr="00770FBC" w:rsidRDefault="00925CBD" w:rsidP="00925CBD">
      <w:pPr>
        <w:rPr>
          <w:sz w:val="32"/>
          <w:lang w:val="en-GB"/>
        </w:rPr>
      </w:pPr>
      <w:r w:rsidRPr="00770FBC">
        <w:rPr>
          <w:sz w:val="32"/>
          <w:lang w:val="en-GB"/>
        </w:rPr>
        <w:t>Ho</w:t>
      </w:r>
      <w:r w:rsidR="008E13A3">
        <w:rPr>
          <w:sz w:val="32"/>
          <w:lang w:val="en-GB"/>
        </w:rPr>
        <w:t xml:space="preserve">w many </w:t>
      </w:r>
      <w:r w:rsidRPr="00770FBC">
        <w:rPr>
          <w:sz w:val="32"/>
          <w:lang w:val="en-GB"/>
        </w:rPr>
        <w:t>kilomet</w:t>
      </w:r>
      <w:r w:rsidR="008E13A3">
        <w:rPr>
          <w:sz w:val="32"/>
          <w:lang w:val="en-GB"/>
        </w:rPr>
        <w:t xml:space="preserve">res can you write with a </w:t>
      </w:r>
      <w:r w:rsidRPr="00770FBC">
        <w:rPr>
          <w:sz w:val="32"/>
          <w:lang w:val="en-GB"/>
        </w:rPr>
        <w:t>Bic</w:t>
      </w:r>
      <w:r w:rsidR="008E13A3">
        <w:rPr>
          <w:sz w:val="32"/>
          <w:lang w:val="en-GB"/>
        </w:rPr>
        <w:t xml:space="preserve"> </w:t>
      </w:r>
      <w:r w:rsidRPr="00770FBC">
        <w:rPr>
          <w:sz w:val="32"/>
          <w:lang w:val="en-GB"/>
        </w:rPr>
        <w:t>bal</w:t>
      </w:r>
      <w:r w:rsidR="008E13A3">
        <w:rPr>
          <w:sz w:val="32"/>
          <w:lang w:val="en-GB"/>
        </w:rPr>
        <w:t xml:space="preserve">lpoint </w:t>
      </w:r>
      <w:r w:rsidRPr="00770FBC">
        <w:rPr>
          <w:sz w:val="32"/>
          <w:lang w:val="en-GB"/>
        </w:rPr>
        <w:t>pen?</w:t>
      </w:r>
    </w:p>
    <w:p w14:paraId="26E4AF62" w14:textId="737F0DD0" w:rsidR="00925CBD" w:rsidRPr="00770FBC" w:rsidRDefault="00925CBD" w:rsidP="00925CBD">
      <w:pPr>
        <w:rPr>
          <w:lang w:val="en-GB"/>
        </w:rPr>
      </w:pPr>
    </w:p>
    <w:p w14:paraId="2E2901C4" w14:textId="77777777" w:rsidR="00925CBD" w:rsidRPr="00770FBC" w:rsidRDefault="00925CBD" w:rsidP="00925CBD">
      <w:pPr>
        <w:rPr>
          <w:lang w:val="en-GB"/>
        </w:rPr>
      </w:pPr>
    </w:p>
    <w:p w14:paraId="76359AC2" w14:textId="77777777" w:rsidR="00925CBD" w:rsidRPr="00770FBC" w:rsidRDefault="00925CBD" w:rsidP="00925CBD">
      <w:pPr>
        <w:rPr>
          <w:lang w:val="en-GB"/>
        </w:rPr>
      </w:pPr>
    </w:p>
    <w:p w14:paraId="0F89C607" w14:textId="77777777" w:rsidR="00925CBD" w:rsidRPr="00770FBC" w:rsidRDefault="00925CBD" w:rsidP="00925CBD">
      <w:pPr>
        <w:rPr>
          <w:sz w:val="28"/>
          <w:lang w:val="en-GB"/>
        </w:rPr>
      </w:pPr>
    </w:p>
    <w:p w14:paraId="337EBD4E" w14:textId="77777777" w:rsidR="00925CBD" w:rsidRPr="00770FBC" w:rsidRDefault="00925CBD" w:rsidP="00925CBD">
      <w:pPr>
        <w:rPr>
          <w:sz w:val="28"/>
          <w:lang w:val="en-GB"/>
        </w:rPr>
      </w:pPr>
    </w:p>
    <w:p w14:paraId="20312D1C" w14:textId="77777777" w:rsidR="00925CBD" w:rsidRPr="00770FBC" w:rsidRDefault="00925CBD" w:rsidP="00925CBD">
      <w:pPr>
        <w:rPr>
          <w:sz w:val="28"/>
          <w:lang w:val="en-GB"/>
        </w:rPr>
      </w:pPr>
    </w:p>
    <w:p w14:paraId="199C417F" w14:textId="77777777" w:rsidR="00925CBD" w:rsidRPr="00770FBC" w:rsidRDefault="00925CBD" w:rsidP="00925CBD">
      <w:pPr>
        <w:rPr>
          <w:sz w:val="28"/>
          <w:lang w:val="en-GB"/>
        </w:rPr>
      </w:pPr>
    </w:p>
    <w:p w14:paraId="1A897311" w14:textId="77777777" w:rsidR="00925CBD" w:rsidRPr="00770FBC" w:rsidRDefault="00925CBD" w:rsidP="00925CBD">
      <w:pPr>
        <w:rPr>
          <w:sz w:val="28"/>
          <w:lang w:val="en-GB"/>
        </w:rPr>
      </w:pPr>
    </w:p>
    <w:p w14:paraId="017F0D86" w14:textId="2367C739" w:rsidR="00925CBD" w:rsidRPr="00770FBC" w:rsidRDefault="008E13A3" w:rsidP="00925CBD">
      <w:pPr>
        <w:rPr>
          <w:sz w:val="32"/>
          <w:lang w:val="en-GB"/>
        </w:rPr>
      </w:pPr>
      <w:r>
        <w:rPr>
          <w:sz w:val="32"/>
          <w:lang w:val="en-GB"/>
        </w:rPr>
        <w:t xml:space="preserve">The number of </w:t>
      </w:r>
      <w:r w:rsidR="00925CBD" w:rsidRPr="00770FBC">
        <w:rPr>
          <w:sz w:val="32"/>
          <w:lang w:val="en-GB"/>
        </w:rPr>
        <w:t>kilomet</w:t>
      </w:r>
      <w:r>
        <w:rPr>
          <w:sz w:val="32"/>
          <w:lang w:val="en-GB"/>
        </w:rPr>
        <w:t>re</w:t>
      </w:r>
      <w:r w:rsidR="00925CBD" w:rsidRPr="00770FBC">
        <w:rPr>
          <w:sz w:val="32"/>
          <w:lang w:val="en-GB"/>
        </w:rPr>
        <w:t xml:space="preserve">s </w:t>
      </w:r>
      <w:r>
        <w:rPr>
          <w:sz w:val="32"/>
          <w:lang w:val="en-GB"/>
        </w:rPr>
        <w:t>is the same as</w:t>
      </w:r>
      <w:r w:rsidR="00925CBD" w:rsidRPr="00770FBC">
        <w:rPr>
          <w:sz w:val="32"/>
          <w:lang w:val="en-GB"/>
        </w:rPr>
        <w:t xml:space="preserve">? </w:t>
      </w:r>
    </w:p>
    <w:p w14:paraId="023689B4" w14:textId="7D515723" w:rsidR="00925CBD" w:rsidRPr="00770FBC" w:rsidRDefault="00925CBD" w:rsidP="00925CBD">
      <w:pPr>
        <w:pStyle w:val="ListParagraph"/>
        <w:numPr>
          <w:ilvl w:val="0"/>
          <w:numId w:val="20"/>
        </w:numPr>
        <w:rPr>
          <w:sz w:val="32"/>
          <w:lang w:val="en-GB"/>
        </w:rPr>
      </w:pPr>
      <w:r w:rsidRPr="00770FBC">
        <w:rPr>
          <w:sz w:val="32"/>
          <w:lang w:val="en-GB"/>
        </w:rPr>
        <w:t xml:space="preserve">1 </w:t>
      </w:r>
      <w:r w:rsidR="008E13A3" w:rsidRPr="00770FBC">
        <w:rPr>
          <w:sz w:val="32"/>
          <w:lang w:val="en-GB"/>
        </w:rPr>
        <w:t>mile</w:t>
      </w:r>
    </w:p>
    <w:p w14:paraId="014D5E77" w14:textId="63D604E7" w:rsidR="00925CBD" w:rsidRPr="00770FBC" w:rsidRDefault="00925CBD" w:rsidP="00925CBD">
      <w:pPr>
        <w:pStyle w:val="ListParagraph"/>
        <w:numPr>
          <w:ilvl w:val="0"/>
          <w:numId w:val="20"/>
        </w:numPr>
        <w:rPr>
          <w:sz w:val="32"/>
          <w:lang w:val="en-GB"/>
        </w:rPr>
      </w:pPr>
      <w:r w:rsidRPr="00770FBC">
        <w:rPr>
          <w:sz w:val="32"/>
          <w:lang w:val="en-GB"/>
        </w:rPr>
        <w:t xml:space="preserve">6 </w:t>
      </w:r>
      <w:r w:rsidR="008E13A3">
        <w:rPr>
          <w:sz w:val="32"/>
          <w:lang w:val="en-GB"/>
        </w:rPr>
        <w:t xml:space="preserve">laps on a long distance speed skating track </w:t>
      </w:r>
    </w:p>
    <w:p w14:paraId="102DB051" w14:textId="14A33AF1" w:rsidR="00925CBD" w:rsidRPr="00770FBC" w:rsidRDefault="008E13A3" w:rsidP="00925CBD">
      <w:pPr>
        <w:pStyle w:val="ListParagraph"/>
        <w:numPr>
          <w:ilvl w:val="0"/>
          <w:numId w:val="20"/>
        </w:numPr>
        <w:rPr>
          <w:sz w:val="32"/>
          <w:lang w:val="en-GB"/>
        </w:rPr>
      </w:pPr>
      <w:r>
        <w:rPr>
          <w:sz w:val="32"/>
          <w:lang w:val="en-GB"/>
        </w:rPr>
        <w:t xml:space="preserve">The height of the top of </w:t>
      </w:r>
      <w:r w:rsidR="00925CBD" w:rsidRPr="00770FBC">
        <w:rPr>
          <w:sz w:val="32"/>
          <w:lang w:val="en-GB"/>
        </w:rPr>
        <w:t xml:space="preserve">Mont Blanc   </w:t>
      </w:r>
    </w:p>
    <w:p w14:paraId="43D1DDA7" w14:textId="7597EA1B" w:rsidR="00925CBD" w:rsidRPr="00770FBC" w:rsidRDefault="008E13A3" w:rsidP="00925CBD">
      <w:pPr>
        <w:pStyle w:val="ListParagraph"/>
        <w:numPr>
          <w:ilvl w:val="0"/>
          <w:numId w:val="20"/>
        </w:numPr>
        <w:rPr>
          <w:sz w:val="32"/>
          <w:lang w:val="en-GB"/>
        </w:rPr>
      </w:pPr>
      <w:r>
        <w:rPr>
          <w:sz w:val="32"/>
          <w:lang w:val="en-GB"/>
        </w:rPr>
        <w:t>The distance between</w:t>
      </w:r>
      <w:r w:rsidR="00925CBD" w:rsidRPr="00770FBC">
        <w:rPr>
          <w:sz w:val="32"/>
          <w:lang w:val="en-GB"/>
        </w:rPr>
        <w:t xml:space="preserve"> Noordwijkerhout</w:t>
      </w:r>
      <w:r>
        <w:rPr>
          <w:sz w:val="32"/>
          <w:lang w:val="en-GB"/>
        </w:rPr>
        <w:t xml:space="preserve"> and </w:t>
      </w:r>
      <w:r w:rsidR="00925CBD" w:rsidRPr="00770FBC">
        <w:rPr>
          <w:sz w:val="32"/>
          <w:lang w:val="en-GB"/>
        </w:rPr>
        <w:t xml:space="preserve">Leiden </w:t>
      </w:r>
      <w:r w:rsidR="00925CBD" w:rsidRPr="00770FBC">
        <w:rPr>
          <w:color w:val="FF0000"/>
          <w:sz w:val="32"/>
          <w:lang w:val="en-GB"/>
        </w:rPr>
        <w:t xml:space="preserve"> </w:t>
      </w:r>
    </w:p>
    <w:p w14:paraId="2D7610A8" w14:textId="5624B35D" w:rsidR="003717E8" w:rsidRPr="00770FBC" w:rsidRDefault="003717E8">
      <w:pPr>
        <w:rPr>
          <w:sz w:val="44"/>
          <w:lang w:val="en-GB"/>
        </w:rPr>
      </w:pPr>
      <w:r w:rsidRPr="00770FBC">
        <w:rPr>
          <w:sz w:val="44"/>
          <w:lang w:val="en-GB"/>
        </w:rPr>
        <w:br w:type="page"/>
      </w:r>
    </w:p>
    <w:p w14:paraId="06E82337" w14:textId="1B9D1163" w:rsidR="003717E8" w:rsidRPr="00770FBC" w:rsidRDefault="003717E8" w:rsidP="003717E8">
      <w:pPr>
        <w:jc w:val="center"/>
        <w:rPr>
          <w:sz w:val="400"/>
          <w:szCs w:val="400"/>
          <w:lang w:val="en-GB"/>
        </w:rPr>
      </w:pPr>
      <w:r w:rsidRPr="00770FBC">
        <w:rPr>
          <w:sz w:val="400"/>
          <w:szCs w:val="400"/>
          <w:lang w:val="en-GB"/>
        </w:rPr>
        <w:lastRenderedPageBreak/>
        <w:t>23</w:t>
      </w:r>
    </w:p>
    <w:p w14:paraId="4C42269B" w14:textId="5A5D3A80" w:rsidR="003717E8" w:rsidRPr="00770FBC" w:rsidRDefault="008E13A3" w:rsidP="008E13A3">
      <w:pPr>
        <w:ind w:left="-284" w:right="-425" w:firstLine="284"/>
        <w:rPr>
          <w:sz w:val="32"/>
          <w:lang w:val="en-GB"/>
        </w:rPr>
      </w:pPr>
      <w:r>
        <w:rPr>
          <w:sz w:val="144"/>
          <w:szCs w:val="108"/>
          <w:lang w:val="en-GB"/>
        </w:rPr>
        <w:t>Ready, measure!</w:t>
      </w:r>
    </w:p>
    <w:p w14:paraId="20CFDD6E" w14:textId="77777777" w:rsidR="003717E8" w:rsidRPr="00770FBC" w:rsidRDefault="003717E8" w:rsidP="003717E8">
      <w:pPr>
        <w:jc w:val="center"/>
        <w:rPr>
          <w:sz w:val="32"/>
          <w:lang w:val="en-GB"/>
        </w:rPr>
      </w:pPr>
    </w:p>
    <w:p w14:paraId="616E859F" w14:textId="77777777" w:rsidR="003717E8" w:rsidRPr="00770FBC" w:rsidRDefault="003717E8" w:rsidP="003717E8">
      <w:pPr>
        <w:jc w:val="center"/>
        <w:rPr>
          <w:sz w:val="32"/>
          <w:lang w:val="en-GB"/>
        </w:rPr>
      </w:pPr>
    </w:p>
    <w:p w14:paraId="4A67C224" w14:textId="77777777" w:rsidR="0003003F" w:rsidRPr="00770FBC" w:rsidRDefault="0003003F" w:rsidP="0003003F">
      <w:pPr>
        <w:ind w:firstLine="708"/>
        <w:jc w:val="center"/>
        <w:rPr>
          <w:sz w:val="32"/>
          <w:lang w:val="en-GB"/>
        </w:rPr>
      </w:pPr>
      <w:r w:rsidRPr="00770FBC">
        <w:rPr>
          <w:sz w:val="32"/>
          <w:lang w:val="en-GB"/>
        </w:rPr>
        <w:t>N</w:t>
      </w:r>
      <w:r>
        <w:rPr>
          <w:sz w:val="32"/>
          <w:lang w:val="en-GB"/>
        </w:rPr>
        <w:t>eeded: pen and paper</w:t>
      </w:r>
    </w:p>
    <w:p w14:paraId="712A02B3" w14:textId="77777777" w:rsidR="003717E8" w:rsidRPr="00770FBC" w:rsidRDefault="003717E8" w:rsidP="003717E8">
      <w:pPr>
        <w:jc w:val="center"/>
        <w:rPr>
          <w:sz w:val="32"/>
          <w:lang w:val="en-GB"/>
        </w:rPr>
      </w:pPr>
    </w:p>
    <w:p w14:paraId="73B6824A" w14:textId="4499E7C0" w:rsidR="003717E8" w:rsidRPr="00770FBC" w:rsidRDefault="008E13A3" w:rsidP="003717E8">
      <w:pPr>
        <w:jc w:val="center"/>
        <w:rPr>
          <w:sz w:val="32"/>
          <w:lang w:val="en-GB"/>
        </w:rPr>
      </w:pPr>
      <w:r>
        <w:rPr>
          <w:sz w:val="32"/>
          <w:lang w:val="en-GB"/>
        </w:rPr>
        <w:t>Think of</w:t>
      </w:r>
      <w:r w:rsidR="003717E8" w:rsidRPr="00770FBC">
        <w:rPr>
          <w:sz w:val="32"/>
          <w:lang w:val="en-GB"/>
        </w:rPr>
        <w:t xml:space="preserve"> 5 object</w:t>
      </w:r>
      <w:r>
        <w:rPr>
          <w:sz w:val="32"/>
          <w:lang w:val="en-GB"/>
        </w:rPr>
        <w:t xml:space="preserve">s that each have a </w:t>
      </w:r>
      <w:r w:rsidR="003717E8" w:rsidRPr="00770FBC">
        <w:rPr>
          <w:sz w:val="32"/>
          <w:lang w:val="en-GB"/>
        </w:rPr>
        <w:t>1 m</w:t>
      </w:r>
      <w:r w:rsidR="003717E8" w:rsidRPr="00770FBC">
        <w:rPr>
          <w:sz w:val="32"/>
          <w:vertAlign w:val="superscript"/>
          <w:lang w:val="en-GB"/>
        </w:rPr>
        <w:t>2</w:t>
      </w:r>
      <w:r w:rsidR="003717E8" w:rsidRPr="00770FBC">
        <w:rPr>
          <w:sz w:val="32"/>
          <w:lang w:val="en-GB"/>
        </w:rPr>
        <w:t xml:space="preserve"> </w:t>
      </w:r>
      <w:r>
        <w:rPr>
          <w:sz w:val="32"/>
          <w:lang w:val="en-GB"/>
        </w:rPr>
        <w:t>surface area</w:t>
      </w:r>
      <w:r w:rsidR="003717E8" w:rsidRPr="00770FBC">
        <w:rPr>
          <w:sz w:val="32"/>
          <w:lang w:val="en-GB"/>
        </w:rPr>
        <w:t>.</w:t>
      </w:r>
    </w:p>
    <w:p w14:paraId="4A47D058" w14:textId="6EE75D11" w:rsidR="008E13A3" w:rsidRPr="00770FBC" w:rsidRDefault="008E13A3" w:rsidP="008E13A3">
      <w:pPr>
        <w:ind w:left="708"/>
        <w:rPr>
          <w:sz w:val="32"/>
          <w:szCs w:val="28"/>
          <w:lang w:val="en-GB"/>
        </w:rPr>
      </w:pPr>
      <w:r>
        <w:rPr>
          <w:sz w:val="32"/>
          <w:lang w:val="en-GB"/>
        </w:rPr>
        <w:t xml:space="preserve">Explain your choice. </w:t>
      </w:r>
      <w:r w:rsidRPr="00770FBC">
        <w:rPr>
          <w:sz w:val="32"/>
          <w:szCs w:val="28"/>
          <w:lang w:val="en-GB"/>
        </w:rPr>
        <w:t>Originalit</w:t>
      </w:r>
      <w:r>
        <w:rPr>
          <w:sz w:val="32"/>
          <w:szCs w:val="28"/>
          <w:lang w:val="en-GB"/>
        </w:rPr>
        <w:t>y may get you bonus points</w:t>
      </w:r>
      <w:r w:rsidRPr="00770FBC">
        <w:rPr>
          <w:sz w:val="32"/>
          <w:szCs w:val="28"/>
          <w:lang w:val="en-GB"/>
        </w:rPr>
        <w:t>.</w:t>
      </w:r>
    </w:p>
    <w:p w14:paraId="184D7B1C" w14:textId="77777777" w:rsidR="003717E8" w:rsidRPr="00770FBC" w:rsidRDefault="003717E8" w:rsidP="003717E8">
      <w:pPr>
        <w:jc w:val="center"/>
        <w:rPr>
          <w:sz w:val="32"/>
          <w:lang w:val="en-GB"/>
        </w:rPr>
      </w:pPr>
    </w:p>
    <w:p w14:paraId="6F78A1E8" w14:textId="41441151" w:rsidR="003717E8" w:rsidRPr="00770FBC" w:rsidRDefault="008E13A3" w:rsidP="003717E8">
      <w:pPr>
        <w:jc w:val="center"/>
        <w:rPr>
          <w:sz w:val="32"/>
          <w:lang w:val="en-GB"/>
        </w:rPr>
      </w:pPr>
      <w:r>
        <w:rPr>
          <w:sz w:val="32"/>
          <w:lang w:val="en-GB"/>
        </w:rPr>
        <w:t>Let the</w:t>
      </w:r>
      <w:r w:rsidR="003717E8" w:rsidRPr="00770FBC">
        <w:rPr>
          <w:sz w:val="32"/>
          <w:lang w:val="en-GB"/>
        </w:rPr>
        <w:t xml:space="preserve"> jury </w:t>
      </w:r>
      <w:r>
        <w:rPr>
          <w:sz w:val="32"/>
          <w:lang w:val="en-GB"/>
        </w:rPr>
        <w:t>judge the result</w:t>
      </w:r>
      <w:r w:rsidR="003717E8" w:rsidRPr="00770FBC">
        <w:rPr>
          <w:sz w:val="32"/>
          <w:lang w:val="en-GB"/>
        </w:rPr>
        <w:t>.</w:t>
      </w:r>
    </w:p>
    <w:p w14:paraId="3B7285E0" w14:textId="68091B99" w:rsidR="003717E8" w:rsidRPr="00770FBC" w:rsidRDefault="003717E8">
      <w:pPr>
        <w:rPr>
          <w:sz w:val="44"/>
          <w:lang w:val="en-GB"/>
        </w:rPr>
      </w:pPr>
      <w:r w:rsidRPr="00770FBC">
        <w:rPr>
          <w:sz w:val="44"/>
          <w:lang w:val="en-GB"/>
        </w:rPr>
        <w:br w:type="page"/>
      </w:r>
    </w:p>
    <w:p w14:paraId="4381B43A" w14:textId="707E3708" w:rsidR="003717E8" w:rsidRPr="00770FBC" w:rsidRDefault="003717E8" w:rsidP="003717E8">
      <w:pPr>
        <w:jc w:val="center"/>
        <w:rPr>
          <w:sz w:val="400"/>
          <w:szCs w:val="400"/>
          <w:lang w:val="en-GB"/>
        </w:rPr>
      </w:pPr>
      <w:r w:rsidRPr="00770FBC">
        <w:rPr>
          <w:sz w:val="400"/>
          <w:szCs w:val="400"/>
          <w:lang w:val="en-GB"/>
        </w:rPr>
        <w:lastRenderedPageBreak/>
        <w:t>24</w:t>
      </w:r>
    </w:p>
    <w:p w14:paraId="61EBE65E" w14:textId="0AC827B5" w:rsidR="003717E8" w:rsidRPr="00770FBC" w:rsidRDefault="0092132F" w:rsidP="003717E8">
      <w:pPr>
        <w:ind w:firstLine="708"/>
        <w:rPr>
          <w:sz w:val="128"/>
          <w:szCs w:val="128"/>
          <w:lang w:val="en-GB"/>
        </w:rPr>
      </w:pPr>
      <w:r>
        <w:rPr>
          <w:sz w:val="128"/>
          <w:szCs w:val="128"/>
          <w:lang w:val="en-GB"/>
        </w:rPr>
        <w:t>Tightly packed</w:t>
      </w:r>
    </w:p>
    <w:p w14:paraId="5D9C6BDA" w14:textId="77777777" w:rsidR="003717E8" w:rsidRPr="00770FBC" w:rsidRDefault="003717E8" w:rsidP="003717E8">
      <w:pPr>
        <w:ind w:left="708"/>
        <w:rPr>
          <w:sz w:val="32"/>
          <w:lang w:val="en-GB"/>
        </w:rPr>
      </w:pPr>
    </w:p>
    <w:p w14:paraId="42B8739C" w14:textId="77777777" w:rsidR="003717E8" w:rsidRPr="00770FBC" w:rsidRDefault="003717E8" w:rsidP="003717E8">
      <w:pPr>
        <w:ind w:left="708"/>
        <w:rPr>
          <w:sz w:val="32"/>
          <w:lang w:val="en-GB"/>
        </w:rPr>
      </w:pPr>
    </w:p>
    <w:p w14:paraId="3937F706" w14:textId="77777777" w:rsidR="003717E8" w:rsidRPr="00770FBC" w:rsidRDefault="003717E8" w:rsidP="003717E8">
      <w:pPr>
        <w:ind w:left="708"/>
        <w:rPr>
          <w:sz w:val="32"/>
          <w:lang w:val="en-GB"/>
        </w:rPr>
      </w:pPr>
    </w:p>
    <w:p w14:paraId="098FB7A6" w14:textId="77777777" w:rsidR="0003003F" w:rsidRPr="00770FBC" w:rsidRDefault="0003003F" w:rsidP="0003003F">
      <w:pPr>
        <w:ind w:firstLine="708"/>
        <w:rPr>
          <w:sz w:val="32"/>
          <w:lang w:val="en-GB"/>
        </w:rPr>
      </w:pPr>
      <w:r w:rsidRPr="00770FBC">
        <w:rPr>
          <w:sz w:val="32"/>
          <w:lang w:val="en-GB"/>
        </w:rPr>
        <w:t>N</w:t>
      </w:r>
      <w:r>
        <w:rPr>
          <w:sz w:val="32"/>
          <w:lang w:val="en-GB"/>
        </w:rPr>
        <w:t>eeded: pen and paper</w:t>
      </w:r>
    </w:p>
    <w:p w14:paraId="105D4E51" w14:textId="77777777" w:rsidR="003717E8" w:rsidRPr="00770FBC" w:rsidRDefault="003717E8" w:rsidP="003717E8">
      <w:pPr>
        <w:ind w:left="708"/>
        <w:rPr>
          <w:sz w:val="32"/>
          <w:lang w:val="en-GB"/>
        </w:rPr>
      </w:pPr>
    </w:p>
    <w:p w14:paraId="669243D4" w14:textId="3607B829" w:rsidR="003717E8" w:rsidRPr="00770FBC" w:rsidRDefault="0092132F" w:rsidP="003717E8">
      <w:pPr>
        <w:ind w:left="708"/>
        <w:rPr>
          <w:sz w:val="32"/>
          <w:lang w:val="en-GB"/>
        </w:rPr>
      </w:pPr>
      <w:r>
        <w:rPr>
          <w:sz w:val="32"/>
          <w:lang w:val="en-GB"/>
        </w:rPr>
        <w:t>If you place all the people in the world shoulder to shoulder, how large an area of land would you need</w:t>
      </w:r>
      <w:r w:rsidR="003717E8" w:rsidRPr="00770FBC">
        <w:rPr>
          <w:sz w:val="32"/>
          <w:lang w:val="en-GB"/>
        </w:rPr>
        <w:t>?</w:t>
      </w:r>
    </w:p>
    <w:p w14:paraId="14410405" w14:textId="77777777" w:rsidR="003717E8" w:rsidRPr="00770FBC" w:rsidRDefault="003717E8" w:rsidP="003717E8">
      <w:pPr>
        <w:ind w:left="708"/>
        <w:rPr>
          <w:sz w:val="32"/>
          <w:lang w:val="en-GB"/>
        </w:rPr>
      </w:pPr>
    </w:p>
    <w:p w14:paraId="1D43EBCA" w14:textId="26D65C90" w:rsidR="003717E8" w:rsidRPr="00770FBC" w:rsidRDefault="0092132F" w:rsidP="003717E8">
      <w:pPr>
        <w:ind w:left="708"/>
        <w:rPr>
          <w:sz w:val="32"/>
          <w:lang w:val="en-GB"/>
        </w:rPr>
      </w:pPr>
      <w:r>
        <w:rPr>
          <w:sz w:val="32"/>
          <w:lang w:val="en-GB"/>
        </w:rPr>
        <w:t>The area should be similar to that of</w:t>
      </w:r>
      <w:r w:rsidR="003717E8" w:rsidRPr="00770FBC">
        <w:rPr>
          <w:sz w:val="32"/>
          <w:lang w:val="en-GB"/>
        </w:rPr>
        <w:t>:</w:t>
      </w:r>
    </w:p>
    <w:p w14:paraId="51B97228" w14:textId="3DD20428" w:rsidR="003717E8" w:rsidRPr="00770FBC" w:rsidRDefault="003717E8" w:rsidP="003717E8">
      <w:pPr>
        <w:ind w:left="708" w:firstLine="360"/>
        <w:rPr>
          <w:sz w:val="32"/>
          <w:lang w:val="en-GB"/>
        </w:rPr>
      </w:pPr>
      <w:r w:rsidRPr="00770FBC">
        <w:rPr>
          <w:sz w:val="32"/>
          <w:lang w:val="en-GB"/>
        </w:rPr>
        <w:t xml:space="preserve">a.  </w:t>
      </w:r>
      <w:r w:rsidR="0092132F">
        <w:rPr>
          <w:sz w:val="32"/>
          <w:lang w:val="en-GB"/>
        </w:rPr>
        <w:t>the</w:t>
      </w:r>
      <w:r w:rsidRPr="00770FBC">
        <w:rPr>
          <w:sz w:val="32"/>
          <w:lang w:val="en-GB"/>
        </w:rPr>
        <w:t xml:space="preserve"> province</w:t>
      </w:r>
      <w:r w:rsidR="0092132F">
        <w:rPr>
          <w:sz w:val="32"/>
          <w:lang w:val="en-GB"/>
        </w:rPr>
        <w:t xml:space="preserve"> of</w:t>
      </w:r>
      <w:r w:rsidRPr="00770FBC">
        <w:rPr>
          <w:sz w:val="32"/>
          <w:lang w:val="en-GB"/>
        </w:rPr>
        <w:t xml:space="preserve"> Gelderland</w:t>
      </w:r>
      <w:r w:rsidR="00811A04">
        <w:rPr>
          <w:sz w:val="32"/>
          <w:lang w:val="en-GB"/>
        </w:rPr>
        <w:t xml:space="preserve"> (in NL)</w:t>
      </w:r>
    </w:p>
    <w:p w14:paraId="525D5733" w14:textId="2B42D429" w:rsidR="003717E8" w:rsidRPr="00770FBC" w:rsidRDefault="003717E8" w:rsidP="003717E8">
      <w:pPr>
        <w:ind w:left="708" w:firstLine="360"/>
        <w:rPr>
          <w:sz w:val="32"/>
          <w:lang w:val="en-GB"/>
        </w:rPr>
      </w:pPr>
      <w:r w:rsidRPr="00770FBC">
        <w:rPr>
          <w:sz w:val="32"/>
          <w:lang w:val="en-GB"/>
        </w:rPr>
        <w:t xml:space="preserve">b.  </w:t>
      </w:r>
      <w:r w:rsidR="0092132F">
        <w:rPr>
          <w:sz w:val="32"/>
          <w:lang w:val="en-GB"/>
        </w:rPr>
        <w:t xml:space="preserve">the </w:t>
      </w:r>
      <w:r w:rsidRPr="00770FBC">
        <w:rPr>
          <w:sz w:val="32"/>
          <w:lang w:val="en-GB"/>
        </w:rPr>
        <w:t>Ne</w:t>
      </w:r>
      <w:r w:rsidR="0092132F">
        <w:rPr>
          <w:sz w:val="32"/>
          <w:lang w:val="en-GB"/>
        </w:rPr>
        <w:t>th</w:t>
      </w:r>
      <w:r w:rsidRPr="00770FBC">
        <w:rPr>
          <w:sz w:val="32"/>
          <w:lang w:val="en-GB"/>
        </w:rPr>
        <w:t>erland</w:t>
      </w:r>
      <w:r w:rsidR="0092132F">
        <w:rPr>
          <w:sz w:val="32"/>
          <w:lang w:val="en-GB"/>
        </w:rPr>
        <w:t>s</w:t>
      </w:r>
    </w:p>
    <w:p w14:paraId="61E7243B" w14:textId="49CBD1F7" w:rsidR="003717E8" w:rsidRPr="00770FBC" w:rsidRDefault="003717E8" w:rsidP="003717E8">
      <w:pPr>
        <w:ind w:left="708" w:firstLine="360"/>
        <w:rPr>
          <w:sz w:val="32"/>
          <w:lang w:val="en-GB"/>
        </w:rPr>
      </w:pPr>
      <w:r w:rsidRPr="00770FBC">
        <w:rPr>
          <w:sz w:val="32"/>
          <w:lang w:val="en-GB"/>
        </w:rPr>
        <w:t>c.  Fran</w:t>
      </w:r>
      <w:r w:rsidR="0092132F">
        <w:rPr>
          <w:sz w:val="32"/>
          <w:lang w:val="en-GB"/>
        </w:rPr>
        <w:t>ce</w:t>
      </w:r>
    </w:p>
    <w:p w14:paraId="7B65CA11" w14:textId="3EF451F2" w:rsidR="003717E8" w:rsidRPr="00770FBC" w:rsidRDefault="003717E8" w:rsidP="003717E8">
      <w:pPr>
        <w:ind w:left="708" w:firstLine="360"/>
        <w:rPr>
          <w:sz w:val="32"/>
          <w:lang w:val="en-GB"/>
        </w:rPr>
      </w:pPr>
      <w:r w:rsidRPr="00770FBC">
        <w:rPr>
          <w:sz w:val="32"/>
          <w:lang w:val="en-GB"/>
        </w:rPr>
        <w:t>d.  Europ</w:t>
      </w:r>
      <w:r w:rsidR="0092132F">
        <w:rPr>
          <w:sz w:val="32"/>
          <w:lang w:val="en-GB"/>
        </w:rPr>
        <w:t>e</w:t>
      </w:r>
    </w:p>
    <w:p w14:paraId="0B05D7D4" w14:textId="77777777" w:rsidR="003717E8" w:rsidRPr="00770FBC" w:rsidRDefault="003717E8" w:rsidP="003717E8">
      <w:pPr>
        <w:ind w:left="708"/>
        <w:rPr>
          <w:sz w:val="32"/>
          <w:lang w:val="en-GB"/>
        </w:rPr>
      </w:pPr>
    </w:p>
    <w:p w14:paraId="76674DBA" w14:textId="77777777" w:rsidR="00551157" w:rsidRPr="00923082" w:rsidRDefault="00551157" w:rsidP="00551157">
      <w:pPr>
        <w:ind w:left="708"/>
        <w:rPr>
          <w:sz w:val="28"/>
          <w:lang w:val="en-GB"/>
        </w:rPr>
      </w:pPr>
      <w:r>
        <w:rPr>
          <w:sz w:val="28"/>
          <w:lang w:val="en-GB"/>
        </w:rPr>
        <w:t>L</w:t>
      </w:r>
      <w:r w:rsidRPr="00923082">
        <w:rPr>
          <w:sz w:val="28"/>
          <w:lang w:val="en-GB"/>
        </w:rPr>
        <w:t>et the ju</w:t>
      </w:r>
      <w:r>
        <w:rPr>
          <w:sz w:val="28"/>
          <w:lang w:val="en-GB"/>
        </w:rPr>
        <w:t>ry judge your answer. Be sure you can explain it</w:t>
      </w:r>
      <w:r w:rsidRPr="00923082">
        <w:rPr>
          <w:sz w:val="28"/>
          <w:lang w:val="en-GB"/>
        </w:rPr>
        <w:t>.</w:t>
      </w:r>
    </w:p>
    <w:p w14:paraId="7A3597D5" w14:textId="11549F13" w:rsidR="003717E8" w:rsidRPr="00770FBC" w:rsidRDefault="003717E8" w:rsidP="003717E8">
      <w:pPr>
        <w:ind w:left="708"/>
        <w:rPr>
          <w:sz w:val="32"/>
          <w:lang w:val="en-GB"/>
        </w:rPr>
      </w:pPr>
    </w:p>
    <w:p w14:paraId="750ED2F1" w14:textId="77777777" w:rsidR="003717E8" w:rsidRPr="00770FBC" w:rsidRDefault="003717E8" w:rsidP="003717E8">
      <w:pPr>
        <w:rPr>
          <w:sz w:val="32"/>
          <w:lang w:val="en-GB"/>
        </w:rPr>
      </w:pPr>
    </w:p>
    <w:p w14:paraId="40749991" w14:textId="330C625E" w:rsidR="003717E8" w:rsidRPr="00770FBC" w:rsidRDefault="003717E8">
      <w:pPr>
        <w:rPr>
          <w:sz w:val="44"/>
          <w:lang w:val="en-GB"/>
        </w:rPr>
      </w:pPr>
      <w:r w:rsidRPr="00770FBC">
        <w:rPr>
          <w:sz w:val="44"/>
          <w:lang w:val="en-GB"/>
        </w:rPr>
        <w:br w:type="page"/>
      </w:r>
    </w:p>
    <w:p w14:paraId="296EF862" w14:textId="210A0716" w:rsidR="003717E8" w:rsidRPr="00770FBC" w:rsidRDefault="003717E8" w:rsidP="003717E8">
      <w:pPr>
        <w:jc w:val="center"/>
        <w:rPr>
          <w:sz w:val="400"/>
          <w:szCs w:val="400"/>
          <w:lang w:val="en-GB"/>
        </w:rPr>
      </w:pPr>
      <w:r w:rsidRPr="00770FBC">
        <w:rPr>
          <w:sz w:val="400"/>
          <w:szCs w:val="400"/>
          <w:lang w:val="en-GB"/>
        </w:rPr>
        <w:lastRenderedPageBreak/>
        <w:t>25</w:t>
      </w:r>
    </w:p>
    <w:p w14:paraId="213B886B" w14:textId="239877DF" w:rsidR="003717E8" w:rsidRPr="00770FBC" w:rsidRDefault="0092132F" w:rsidP="003717E8">
      <w:pPr>
        <w:ind w:firstLine="708"/>
        <w:jc w:val="center"/>
        <w:rPr>
          <w:sz w:val="144"/>
          <w:szCs w:val="128"/>
          <w:lang w:val="en-GB"/>
        </w:rPr>
      </w:pPr>
      <w:r>
        <w:rPr>
          <w:sz w:val="144"/>
          <w:szCs w:val="128"/>
          <w:lang w:val="en-GB"/>
        </w:rPr>
        <w:t>Timely</w:t>
      </w:r>
    </w:p>
    <w:p w14:paraId="1D7BE3B8" w14:textId="2D9C5D14" w:rsidR="003717E8" w:rsidRPr="00770FBC" w:rsidRDefault="003717E8" w:rsidP="003717E8">
      <w:pPr>
        <w:rPr>
          <w:color w:val="FF0000"/>
          <w:sz w:val="36"/>
          <w:lang w:val="en-GB"/>
        </w:rPr>
      </w:pPr>
    </w:p>
    <w:p w14:paraId="62AB98BD" w14:textId="77777777" w:rsidR="003717E8" w:rsidRPr="00770FBC" w:rsidRDefault="003717E8" w:rsidP="003717E8">
      <w:pPr>
        <w:jc w:val="center"/>
        <w:rPr>
          <w:color w:val="FF0000"/>
          <w:sz w:val="48"/>
          <w:lang w:val="en-GB"/>
        </w:rPr>
      </w:pPr>
    </w:p>
    <w:p w14:paraId="34DBBF91" w14:textId="77777777" w:rsidR="003717E8" w:rsidRPr="00770FBC" w:rsidRDefault="003717E8" w:rsidP="003717E8">
      <w:pPr>
        <w:jc w:val="center"/>
        <w:rPr>
          <w:sz w:val="32"/>
          <w:lang w:val="en-GB"/>
        </w:rPr>
      </w:pPr>
    </w:p>
    <w:p w14:paraId="6D510094" w14:textId="2EB53017" w:rsidR="003717E8" w:rsidRPr="00770FBC" w:rsidRDefault="0092132F" w:rsidP="003717E8">
      <w:pPr>
        <w:jc w:val="center"/>
        <w:rPr>
          <w:sz w:val="32"/>
          <w:lang w:val="en-GB"/>
        </w:rPr>
      </w:pPr>
      <w:r>
        <w:rPr>
          <w:sz w:val="32"/>
          <w:lang w:val="en-GB"/>
        </w:rPr>
        <w:t>Every member of the group will put his or her hands in front of their eyes for one minute</w:t>
      </w:r>
      <w:r w:rsidR="003717E8" w:rsidRPr="00770FBC">
        <w:rPr>
          <w:sz w:val="32"/>
          <w:lang w:val="en-GB"/>
        </w:rPr>
        <w:t>.</w:t>
      </w:r>
    </w:p>
    <w:p w14:paraId="579024FA" w14:textId="3764E548" w:rsidR="003717E8" w:rsidRPr="00770FBC" w:rsidRDefault="0092132F" w:rsidP="003717E8">
      <w:pPr>
        <w:jc w:val="center"/>
        <w:rPr>
          <w:sz w:val="32"/>
          <w:lang w:val="en-GB"/>
        </w:rPr>
      </w:pPr>
      <w:r>
        <w:rPr>
          <w:sz w:val="32"/>
          <w:lang w:val="en-GB"/>
        </w:rPr>
        <w:t>You must be absolutely quiet to not influence each other</w:t>
      </w:r>
      <w:r w:rsidR="003717E8" w:rsidRPr="00770FBC">
        <w:rPr>
          <w:sz w:val="32"/>
          <w:lang w:val="en-GB"/>
        </w:rPr>
        <w:t>.</w:t>
      </w:r>
    </w:p>
    <w:p w14:paraId="4FE7645C" w14:textId="20398644" w:rsidR="003717E8" w:rsidRPr="00770FBC" w:rsidRDefault="0092132F" w:rsidP="003717E8">
      <w:pPr>
        <w:jc w:val="center"/>
        <w:rPr>
          <w:sz w:val="32"/>
          <w:lang w:val="en-GB"/>
        </w:rPr>
      </w:pPr>
      <w:r>
        <w:rPr>
          <w:sz w:val="32"/>
          <w:lang w:val="en-GB"/>
        </w:rPr>
        <w:t>Try to get as close as possible to one minute</w:t>
      </w:r>
      <w:r w:rsidR="003717E8" w:rsidRPr="00770FBC">
        <w:rPr>
          <w:sz w:val="32"/>
          <w:lang w:val="en-GB"/>
        </w:rPr>
        <w:t>.</w:t>
      </w:r>
    </w:p>
    <w:p w14:paraId="7B01F995" w14:textId="178E3DCD" w:rsidR="003717E8" w:rsidRPr="00770FBC" w:rsidRDefault="0092132F" w:rsidP="003717E8">
      <w:pPr>
        <w:jc w:val="center"/>
        <w:rPr>
          <w:sz w:val="32"/>
          <w:lang w:val="en-GB"/>
        </w:rPr>
      </w:pPr>
      <w:r>
        <w:rPr>
          <w:sz w:val="32"/>
          <w:lang w:val="en-GB"/>
        </w:rPr>
        <w:t>The scores of the team members will be averaged</w:t>
      </w:r>
      <w:r w:rsidR="003717E8" w:rsidRPr="00770FBC">
        <w:rPr>
          <w:sz w:val="32"/>
          <w:lang w:val="en-GB"/>
        </w:rPr>
        <w:t>.</w:t>
      </w:r>
    </w:p>
    <w:p w14:paraId="15D0B301" w14:textId="0CCCFBA3" w:rsidR="003717E8" w:rsidRPr="00770FBC" w:rsidRDefault="0092132F" w:rsidP="003717E8">
      <w:pPr>
        <w:jc w:val="center"/>
        <w:rPr>
          <w:sz w:val="32"/>
          <w:lang w:val="en-GB"/>
        </w:rPr>
      </w:pPr>
      <w:r>
        <w:rPr>
          <w:sz w:val="32"/>
          <w:lang w:val="en-GB"/>
        </w:rPr>
        <w:t>Practice first before you show it in front of the jury</w:t>
      </w:r>
      <w:r w:rsidR="003717E8" w:rsidRPr="00770FBC">
        <w:rPr>
          <w:sz w:val="32"/>
          <w:lang w:val="en-GB"/>
        </w:rPr>
        <w:t>.</w:t>
      </w:r>
    </w:p>
    <w:p w14:paraId="7D268B08" w14:textId="5DF5294B" w:rsidR="003717E8" w:rsidRPr="00770FBC" w:rsidRDefault="003717E8">
      <w:pPr>
        <w:rPr>
          <w:sz w:val="56"/>
          <w:lang w:val="en-GB"/>
        </w:rPr>
      </w:pPr>
      <w:r w:rsidRPr="00770FBC">
        <w:rPr>
          <w:sz w:val="56"/>
          <w:lang w:val="en-GB"/>
        </w:rPr>
        <w:br w:type="page"/>
      </w:r>
    </w:p>
    <w:p w14:paraId="61EE4A4F" w14:textId="2BD32ED7" w:rsidR="003717E8" w:rsidRPr="00770FBC" w:rsidRDefault="003717E8" w:rsidP="003717E8">
      <w:pPr>
        <w:jc w:val="center"/>
        <w:rPr>
          <w:sz w:val="400"/>
          <w:szCs w:val="400"/>
          <w:lang w:val="en-GB"/>
        </w:rPr>
      </w:pPr>
      <w:r w:rsidRPr="00770FBC">
        <w:rPr>
          <w:sz w:val="400"/>
          <w:szCs w:val="400"/>
          <w:lang w:val="en-GB"/>
        </w:rPr>
        <w:lastRenderedPageBreak/>
        <w:t>26</w:t>
      </w:r>
    </w:p>
    <w:p w14:paraId="0DA5A6B3" w14:textId="210E91B3" w:rsidR="003717E8" w:rsidRPr="00770FBC" w:rsidRDefault="003717E8" w:rsidP="003717E8">
      <w:pPr>
        <w:ind w:firstLine="708"/>
        <w:jc w:val="center"/>
        <w:rPr>
          <w:sz w:val="144"/>
          <w:szCs w:val="128"/>
          <w:lang w:val="en-GB"/>
        </w:rPr>
      </w:pPr>
      <w:r w:rsidRPr="00770FBC">
        <w:rPr>
          <w:sz w:val="144"/>
          <w:szCs w:val="128"/>
          <w:lang w:val="en-GB"/>
        </w:rPr>
        <w:t>Ball</w:t>
      </w:r>
      <w:r w:rsidR="0092132F">
        <w:rPr>
          <w:sz w:val="144"/>
          <w:szCs w:val="128"/>
          <w:lang w:val="en-GB"/>
        </w:rPr>
        <w:t xml:space="preserve"> pit</w:t>
      </w:r>
    </w:p>
    <w:p w14:paraId="76C4FC0E" w14:textId="4C981BBC" w:rsidR="003717E8" w:rsidRPr="00770FBC" w:rsidRDefault="003717E8" w:rsidP="003717E8">
      <w:pPr>
        <w:rPr>
          <w:sz w:val="32"/>
          <w:lang w:val="en-GB"/>
        </w:rPr>
      </w:pPr>
      <w:r w:rsidRPr="00770FBC">
        <w:rPr>
          <w:noProof/>
          <w:sz w:val="32"/>
          <w:lang w:val="en-GB"/>
        </w:rPr>
        <mc:AlternateContent>
          <mc:Choice Requires="wps">
            <w:drawing>
              <wp:anchor distT="0" distB="0" distL="114300" distR="114300" simplePos="0" relativeHeight="251725824" behindDoc="0" locked="0" layoutInCell="1" allowOverlap="1" wp14:anchorId="42A4DAB0" wp14:editId="5FC4DC57">
                <wp:simplePos x="0" y="0"/>
                <wp:positionH relativeFrom="column">
                  <wp:posOffset>1365885</wp:posOffset>
                </wp:positionH>
                <wp:positionV relativeFrom="paragraph">
                  <wp:posOffset>50800</wp:posOffset>
                </wp:positionV>
                <wp:extent cx="3333750" cy="252095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20950"/>
                        </a:xfrm>
                        <a:prstGeom prst="rect">
                          <a:avLst/>
                        </a:prstGeom>
                        <a:solidFill>
                          <a:srgbClr val="FFFFFF"/>
                        </a:solidFill>
                        <a:ln w="9525">
                          <a:noFill/>
                          <a:miter lim="800000"/>
                          <a:headEnd/>
                          <a:tailEnd/>
                        </a:ln>
                      </wps:spPr>
                      <wps:txbx>
                        <w:txbxContent>
                          <w:p w14:paraId="69BE3225" w14:textId="5882B5E8" w:rsidR="003717E8" w:rsidRDefault="003717E8">
                            <w:r>
                              <w:rPr>
                                <w:noProof/>
                                <w:lang w:val="en-US"/>
                              </w:rPr>
                              <w:drawing>
                                <wp:inline distT="0" distB="0" distL="0" distR="0" wp14:anchorId="33FDE4C8" wp14:editId="24787712">
                                  <wp:extent cx="3152810" cy="2355850"/>
                                  <wp:effectExtent l="0" t="0" r="9525" b="6350"/>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9906" cy="23611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4DAB0" id="_x0000_s1046" type="#_x0000_t202" style="position:absolute;margin-left:107.55pt;margin-top:4pt;width:262.5pt;height:19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7JJQIAACYEAAAOAAAAZHJzL2Uyb0RvYy54bWysU81u2zAMvg/YOwi6L3bcZGmMOEWXLsOA&#10;7gdo9wC0LMdCZNGTlNjd05eS0zTbbsN0EEiR/ER+JFc3Q6vZUVqn0BR8Okk5k0Zgpcyu4D8et++u&#10;OXMeTAUajSz4k3T8Zv32zarvcplhg7qSlhGIcXnfFbzxvsuTxIlGtuAm2ElDxhptC55Uu0sqCz2h&#10;tzrJ0vR90qOtOotCOkevd6ORryN+XUvhv9W1k57pglNuPt423mW4k/UK8p2FrlHilAb8QxYtKEOf&#10;nqHuwAM7WPUXVKuERYe1nwhsE6xrJWSsgaqZpn9U89BAJ2MtRI7rzjS5/wcrvh6/W6aqgl+lC84M&#10;tNSkR7l3/gh7lgV++s7l5PbQkaMfPuBAfY61uu4exd4xg5sGzE7eWot9I6Gi/KYhMrkIHXFcACn7&#10;L1jRN3DwGIGG2raBPKKDETr16encGzl4Jujxis5iTiZBtmyepUtSwh+Qv4R31vlPElsWhIJban6E&#10;h+O986Pri0v4zaFW1VZpHRW7KzfasiPQoGzjOaH/5qYN6wu+nGfziGwwxBM05K3yNMhatQW/TsMJ&#10;4ZAHOj6aKsoelB5lSlqbEz+BkpEcP5RDbMV0EYIDeSVWT8SYxXFwadFIaND+4qynoS24+3kAKznT&#10;nw2xvpzOZmHKozKbLzJS7KWlvLSAEQRVcM/ZKG583IyQt8Fb6k6tIm+vmZxypmGMzJ8WJ0z7pR69&#10;Xtd7/QwAAP//AwBQSwMEFAAGAAgAAAAhAHg/5tfdAAAACQEAAA8AAABkcnMvZG93bnJldi54bWxM&#10;j8FOwzAQRO9I/IO1SFwQtVMlTQnZVIAE4trSD9jEbhIR21HsNunfs5zgOJrRzJtyt9hBXMwUeu8Q&#10;kpUCYVzjde9ahOPX++MWRIjkNA3eGYSrCbCrbm9KKrSf3d5cDrEVXOJCQQhdjGMhZWg6Yyms/Ggc&#10;eyc/WYosp1bqiWYut4NcK7WRlnrHCx2N5q0zzffhbBFOn/ND9jTXH/GY79PNK/V57a+I93fLyzOI&#10;aJb4F4ZffEaHiplqf3Y6iAFhnWQJRxG2fIn9PFWsa4RUZQpkVcr/D6ofAAAA//8DAFBLAQItABQA&#10;BgAIAAAAIQC2gziS/gAAAOEBAAATAAAAAAAAAAAAAAAAAAAAAABbQ29udGVudF9UeXBlc10ueG1s&#10;UEsBAi0AFAAGAAgAAAAhADj9If/WAAAAlAEAAAsAAAAAAAAAAAAAAAAALwEAAF9yZWxzLy5yZWxz&#10;UEsBAi0AFAAGAAgAAAAhAEUznsklAgAAJgQAAA4AAAAAAAAAAAAAAAAALgIAAGRycy9lMm9Eb2Mu&#10;eG1sUEsBAi0AFAAGAAgAAAAhAHg/5tfdAAAACQEAAA8AAAAAAAAAAAAAAAAAfwQAAGRycy9kb3du&#10;cmV2LnhtbFBLBQYAAAAABAAEAPMAAACJBQAAAAA=&#10;" stroked="f">
                <v:textbox>
                  <w:txbxContent>
                    <w:p w14:paraId="69BE3225" w14:textId="5882B5E8" w:rsidR="003717E8" w:rsidRDefault="003717E8">
                      <w:r>
                        <w:rPr>
                          <w:noProof/>
                          <w:lang w:val="en-US"/>
                        </w:rPr>
                        <w:drawing>
                          <wp:inline distT="0" distB="0" distL="0" distR="0" wp14:anchorId="33FDE4C8" wp14:editId="24787712">
                            <wp:extent cx="3152810" cy="2355850"/>
                            <wp:effectExtent l="0" t="0" r="9525" b="6350"/>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9906" cy="2361152"/>
                                    </a:xfrm>
                                    <a:prstGeom prst="rect">
                                      <a:avLst/>
                                    </a:prstGeom>
                                    <a:noFill/>
                                    <a:ln>
                                      <a:noFill/>
                                    </a:ln>
                                  </pic:spPr>
                                </pic:pic>
                              </a:graphicData>
                            </a:graphic>
                          </wp:inline>
                        </w:drawing>
                      </w:r>
                    </w:p>
                  </w:txbxContent>
                </v:textbox>
              </v:shape>
            </w:pict>
          </mc:Fallback>
        </mc:AlternateContent>
      </w:r>
    </w:p>
    <w:p w14:paraId="298978E6" w14:textId="77777777" w:rsidR="003717E8" w:rsidRPr="00770FBC" w:rsidRDefault="003717E8" w:rsidP="003717E8">
      <w:pPr>
        <w:rPr>
          <w:sz w:val="32"/>
          <w:lang w:val="en-GB"/>
        </w:rPr>
      </w:pPr>
    </w:p>
    <w:p w14:paraId="19EFCD73" w14:textId="77777777" w:rsidR="003717E8" w:rsidRPr="00770FBC" w:rsidRDefault="003717E8" w:rsidP="003717E8">
      <w:pPr>
        <w:rPr>
          <w:sz w:val="32"/>
          <w:lang w:val="en-GB"/>
        </w:rPr>
      </w:pPr>
    </w:p>
    <w:p w14:paraId="1FA9699B" w14:textId="77777777" w:rsidR="003717E8" w:rsidRPr="00770FBC" w:rsidRDefault="003717E8" w:rsidP="003717E8">
      <w:pPr>
        <w:rPr>
          <w:sz w:val="32"/>
          <w:lang w:val="en-GB"/>
        </w:rPr>
      </w:pPr>
    </w:p>
    <w:p w14:paraId="414514F5" w14:textId="77777777" w:rsidR="003717E8" w:rsidRPr="00770FBC" w:rsidRDefault="003717E8" w:rsidP="003717E8">
      <w:pPr>
        <w:rPr>
          <w:sz w:val="32"/>
          <w:lang w:val="en-GB"/>
        </w:rPr>
      </w:pPr>
    </w:p>
    <w:p w14:paraId="1241D6F2" w14:textId="77777777" w:rsidR="003717E8" w:rsidRPr="00770FBC" w:rsidRDefault="003717E8" w:rsidP="003717E8">
      <w:pPr>
        <w:rPr>
          <w:sz w:val="32"/>
          <w:lang w:val="en-GB"/>
        </w:rPr>
      </w:pPr>
    </w:p>
    <w:p w14:paraId="02DFB086" w14:textId="77777777" w:rsidR="003717E8" w:rsidRPr="00770FBC" w:rsidRDefault="003717E8" w:rsidP="003717E8">
      <w:pPr>
        <w:rPr>
          <w:sz w:val="32"/>
          <w:lang w:val="en-GB"/>
        </w:rPr>
      </w:pPr>
    </w:p>
    <w:p w14:paraId="7E06A36A" w14:textId="392B48E4" w:rsidR="003717E8" w:rsidRPr="00770FBC" w:rsidRDefault="003717E8" w:rsidP="003717E8">
      <w:pPr>
        <w:rPr>
          <w:sz w:val="32"/>
          <w:lang w:val="en-GB"/>
        </w:rPr>
      </w:pPr>
    </w:p>
    <w:p w14:paraId="33D93736" w14:textId="77777777" w:rsidR="003717E8" w:rsidRPr="00770FBC" w:rsidRDefault="003717E8" w:rsidP="003717E8">
      <w:pPr>
        <w:jc w:val="center"/>
        <w:rPr>
          <w:sz w:val="32"/>
          <w:lang w:val="en-GB"/>
        </w:rPr>
      </w:pPr>
    </w:p>
    <w:p w14:paraId="138D8440" w14:textId="77777777" w:rsidR="003717E8" w:rsidRPr="00770FBC" w:rsidRDefault="003717E8" w:rsidP="003717E8">
      <w:pPr>
        <w:jc w:val="center"/>
        <w:rPr>
          <w:sz w:val="32"/>
          <w:lang w:val="en-GB"/>
        </w:rPr>
      </w:pPr>
    </w:p>
    <w:p w14:paraId="37174D0A" w14:textId="77777777" w:rsidR="003717E8" w:rsidRPr="00770FBC" w:rsidRDefault="003717E8" w:rsidP="003717E8">
      <w:pPr>
        <w:jc w:val="center"/>
        <w:rPr>
          <w:sz w:val="32"/>
          <w:lang w:val="en-GB"/>
        </w:rPr>
      </w:pPr>
    </w:p>
    <w:p w14:paraId="6985033D" w14:textId="77777777" w:rsidR="0003003F" w:rsidRPr="00770FBC" w:rsidRDefault="0003003F" w:rsidP="0003003F">
      <w:pPr>
        <w:ind w:firstLine="708"/>
        <w:jc w:val="center"/>
        <w:rPr>
          <w:sz w:val="32"/>
          <w:lang w:val="en-GB"/>
        </w:rPr>
      </w:pPr>
      <w:r w:rsidRPr="00770FBC">
        <w:rPr>
          <w:sz w:val="32"/>
          <w:lang w:val="en-GB"/>
        </w:rPr>
        <w:t>N</w:t>
      </w:r>
      <w:r>
        <w:rPr>
          <w:sz w:val="32"/>
          <w:lang w:val="en-GB"/>
        </w:rPr>
        <w:t>eeded: pen and paper</w:t>
      </w:r>
    </w:p>
    <w:p w14:paraId="425F8DD1" w14:textId="77777777" w:rsidR="003717E8" w:rsidRPr="00770FBC" w:rsidRDefault="003717E8" w:rsidP="0003003F">
      <w:pPr>
        <w:jc w:val="center"/>
        <w:rPr>
          <w:sz w:val="32"/>
          <w:lang w:val="en-GB"/>
        </w:rPr>
      </w:pPr>
    </w:p>
    <w:p w14:paraId="66D053FB" w14:textId="62231815" w:rsidR="003717E8" w:rsidRPr="00770FBC" w:rsidRDefault="003717E8" w:rsidP="003717E8">
      <w:pPr>
        <w:jc w:val="center"/>
        <w:rPr>
          <w:sz w:val="32"/>
          <w:lang w:val="en-GB"/>
        </w:rPr>
      </w:pPr>
      <w:r w:rsidRPr="00770FBC">
        <w:rPr>
          <w:sz w:val="32"/>
          <w:lang w:val="en-GB"/>
        </w:rPr>
        <w:t>Ho</w:t>
      </w:r>
      <w:r w:rsidR="0092132F">
        <w:rPr>
          <w:sz w:val="32"/>
          <w:lang w:val="en-GB"/>
        </w:rPr>
        <w:t xml:space="preserve">w many table tennis </w:t>
      </w:r>
      <w:r w:rsidRPr="00770FBC">
        <w:rPr>
          <w:sz w:val="32"/>
          <w:lang w:val="en-GB"/>
        </w:rPr>
        <w:t>ball</w:t>
      </w:r>
      <w:r w:rsidR="0092132F">
        <w:rPr>
          <w:sz w:val="32"/>
          <w:lang w:val="en-GB"/>
        </w:rPr>
        <w:t xml:space="preserve">s would fit in the </w:t>
      </w:r>
      <w:r w:rsidR="00547AC7">
        <w:rPr>
          <w:sz w:val="32"/>
          <w:lang w:val="en-GB"/>
        </w:rPr>
        <w:t>boot of a medium sized car</w:t>
      </w:r>
      <w:r w:rsidRPr="00770FBC">
        <w:rPr>
          <w:sz w:val="32"/>
          <w:lang w:val="en-GB"/>
        </w:rPr>
        <w:t>?</w:t>
      </w:r>
    </w:p>
    <w:p w14:paraId="6132A1D8" w14:textId="27213BEC" w:rsidR="003717E8" w:rsidRPr="00770FBC" w:rsidRDefault="003717E8" w:rsidP="003717E8">
      <w:pPr>
        <w:jc w:val="center"/>
        <w:rPr>
          <w:sz w:val="32"/>
          <w:lang w:val="en-GB"/>
        </w:rPr>
      </w:pPr>
      <w:r w:rsidRPr="00770FBC">
        <w:rPr>
          <w:sz w:val="32"/>
          <w:lang w:val="en-GB"/>
        </w:rPr>
        <w:t>L</w:t>
      </w:r>
      <w:r w:rsidR="00547AC7">
        <w:rPr>
          <w:sz w:val="32"/>
          <w:lang w:val="en-GB"/>
        </w:rPr>
        <w:t>et the jury judge your answer and show how you got it</w:t>
      </w:r>
      <w:r w:rsidRPr="00770FBC">
        <w:rPr>
          <w:sz w:val="32"/>
          <w:lang w:val="en-GB"/>
        </w:rPr>
        <w:t>.</w:t>
      </w:r>
    </w:p>
    <w:p w14:paraId="6D099BE2" w14:textId="77777777" w:rsidR="00F66A69" w:rsidRPr="00770FBC" w:rsidRDefault="00F66A69" w:rsidP="003717E8">
      <w:pPr>
        <w:ind w:firstLine="708"/>
        <w:jc w:val="center"/>
        <w:rPr>
          <w:sz w:val="56"/>
          <w:lang w:val="en-GB"/>
        </w:rPr>
      </w:pPr>
    </w:p>
    <w:sectPr w:rsidR="00F66A69" w:rsidRPr="00770FBC" w:rsidSect="002C5093">
      <w:pgSz w:w="11906" w:h="16838" w:code="9"/>
      <w:pgMar w:top="1417" w:right="992"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40FE3" w14:textId="77777777" w:rsidR="003F5818" w:rsidRDefault="003F5818" w:rsidP="00C63574">
      <w:r>
        <w:separator/>
      </w:r>
    </w:p>
  </w:endnote>
  <w:endnote w:type="continuationSeparator" w:id="0">
    <w:p w14:paraId="1B6C7C00" w14:textId="77777777" w:rsidR="003F5818" w:rsidRDefault="003F5818" w:rsidP="00C63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CC072" w14:textId="77777777" w:rsidR="003F5818" w:rsidRDefault="003F5818" w:rsidP="00C63574">
      <w:r>
        <w:separator/>
      </w:r>
    </w:p>
  </w:footnote>
  <w:footnote w:type="continuationSeparator" w:id="0">
    <w:p w14:paraId="72F4B260" w14:textId="77777777" w:rsidR="003F5818" w:rsidRDefault="003F5818" w:rsidP="00C63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3094F"/>
    <w:multiLevelType w:val="hybridMultilevel"/>
    <w:tmpl w:val="35DC99E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3314BF"/>
    <w:multiLevelType w:val="hybridMultilevel"/>
    <w:tmpl w:val="A1DAACB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2B3642"/>
    <w:multiLevelType w:val="hybridMultilevel"/>
    <w:tmpl w:val="EC82DE3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F9D00B2"/>
    <w:multiLevelType w:val="hybridMultilevel"/>
    <w:tmpl w:val="578AB2C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124D09"/>
    <w:multiLevelType w:val="hybridMultilevel"/>
    <w:tmpl w:val="A1DAACB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D1E057E"/>
    <w:multiLevelType w:val="hybridMultilevel"/>
    <w:tmpl w:val="E234848C"/>
    <w:lvl w:ilvl="0" w:tplc="6D7A417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331738DC"/>
    <w:multiLevelType w:val="hybridMultilevel"/>
    <w:tmpl w:val="DED67D1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837D3A"/>
    <w:multiLevelType w:val="hybridMultilevel"/>
    <w:tmpl w:val="E234848C"/>
    <w:lvl w:ilvl="0" w:tplc="6D7A417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38C92442"/>
    <w:multiLevelType w:val="hybridMultilevel"/>
    <w:tmpl w:val="E234848C"/>
    <w:lvl w:ilvl="0" w:tplc="6D7A417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394556BA"/>
    <w:multiLevelType w:val="hybridMultilevel"/>
    <w:tmpl w:val="E234848C"/>
    <w:lvl w:ilvl="0" w:tplc="6D7A417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3A0F1D02"/>
    <w:multiLevelType w:val="hybridMultilevel"/>
    <w:tmpl w:val="AAB0BE7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C2F1BE4"/>
    <w:multiLevelType w:val="hybridMultilevel"/>
    <w:tmpl w:val="E234848C"/>
    <w:lvl w:ilvl="0" w:tplc="6D7A417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4A630441"/>
    <w:multiLevelType w:val="hybridMultilevel"/>
    <w:tmpl w:val="595A445A"/>
    <w:lvl w:ilvl="0" w:tplc="CFCA24E8">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4AE45713"/>
    <w:multiLevelType w:val="hybridMultilevel"/>
    <w:tmpl w:val="595A445A"/>
    <w:lvl w:ilvl="0" w:tplc="CFCA24E8">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4C731E67"/>
    <w:multiLevelType w:val="hybridMultilevel"/>
    <w:tmpl w:val="85FA45D6"/>
    <w:lvl w:ilvl="0" w:tplc="B6AC712E">
      <w:start w:val="2"/>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15:restartNumberingAfterBreak="0">
    <w:nsid w:val="58C37E4F"/>
    <w:multiLevelType w:val="hybridMultilevel"/>
    <w:tmpl w:val="E234848C"/>
    <w:lvl w:ilvl="0" w:tplc="6D7A417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6166648F"/>
    <w:multiLevelType w:val="hybridMultilevel"/>
    <w:tmpl w:val="655CF362"/>
    <w:lvl w:ilvl="0" w:tplc="4378E8BE">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 w15:restartNumberingAfterBreak="0">
    <w:nsid w:val="65245DB3"/>
    <w:multiLevelType w:val="hybridMultilevel"/>
    <w:tmpl w:val="AAB0BE7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E644DFE"/>
    <w:multiLevelType w:val="hybridMultilevel"/>
    <w:tmpl w:val="8A38E60E"/>
    <w:lvl w:ilvl="0" w:tplc="A31C12DA">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9" w15:restartNumberingAfterBreak="0">
    <w:nsid w:val="70820BED"/>
    <w:multiLevelType w:val="hybridMultilevel"/>
    <w:tmpl w:val="E234848C"/>
    <w:lvl w:ilvl="0" w:tplc="6D7A417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782B6E96"/>
    <w:multiLevelType w:val="hybridMultilevel"/>
    <w:tmpl w:val="AB06AA5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ABC3FA2"/>
    <w:multiLevelType w:val="hybridMultilevel"/>
    <w:tmpl w:val="5406E9FA"/>
    <w:lvl w:ilvl="0" w:tplc="0413000F">
      <w:start w:val="2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8"/>
  </w:num>
  <w:num w:numId="3">
    <w:abstractNumId w:val="5"/>
  </w:num>
  <w:num w:numId="4">
    <w:abstractNumId w:val="7"/>
  </w:num>
  <w:num w:numId="5">
    <w:abstractNumId w:val="0"/>
  </w:num>
  <w:num w:numId="6">
    <w:abstractNumId w:val="19"/>
  </w:num>
  <w:num w:numId="7">
    <w:abstractNumId w:val="9"/>
  </w:num>
  <w:num w:numId="8">
    <w:abstractNumId w:val="3"/>
  </w:num>
  <w:num w:numId="9">
    <w:abstractNumId w:val="15"/>
  </w:num>
  <w:num w:numId="10">
    <w:abstractNumId w:val="20"/>
  </w:num>
  <w:num w:numId="11">
    <w:abstractNumId w:val="11"/>
  </w:num>
  <w:num w:numId="12">
    <w:abstractNumId w:val="14"/>
  </w:num>
  <w:num w:numId="13">
    <w:abstractNumId w:val="10"/>
  </w:num>
  <w:num w:numId="14">
    <w:abstractNumId w:val="17"/>
  </w:num>
  <w:num w:numId="15">
    <w:abstractNumId w:val="12"/>
  </w:num>
  <w:num w:numId="16">
    <w:abstractNumId w:val="21"/>
  </w:num>
  <w:num w:numId="17">
    <w:abstractNumId w:val="18"/>
  </w:num>
  <w:num w:numId="18">
    <w:abstractNumId w:val="6"/>
  </w:num>
  <w:num w:numId="19">
    <w:abstractNumId w:val="4"/>
  </w:num>
  <w:num w:numId="20">
    <w:abstractNumId w:val="1"/>
  </w:num>
  <w:num w:numId="21">
    <w:abstractNumId w:val="2"/>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1A68"/>
    <w:rsid w:val="00015B2B"/>
    <w:rsid w:val="0002291E"/>
    <w:rsid w:val="000245CA"/>
    <w:rsid w:val="0003003F"/>
    <w:rsid w:val="000373ED"/>
    <w:rsid w:val="00047F7D"/>
    <w:rsid w:val="000809D1"/>
    <w:rsid w:val="00085965"/>
    <w:rsid w:val="000B7E30"/>
    <w:rsid w:val="000D56A6"/>
    <w:rsid w:val="000E1EC9"/>
    <w:rsid w:val="000F2B5A"/>
    <w:rsid w:val="000F2D66"/>
    <w:rsid w:val="000F5724"/>
    <w:rsid w:val="00100488"/>
    <w:rsid w:val="00102004"/>
    <w:rsid w:val="00112078"/>
    <w:rsid w:val="0013022E"/>
    <w:rsid w:val="00163B75"/>
    <w:rsid w:val="001713E4"/>
    <w:rsid w:val="00186017"/>
    <w:rsid w:val="001B395E"/>
    <w:rsid w:val="001D59A1"/>
    <w:rsid w:val="00232D3A"/>
    <w:rsid w:val="00255AF6"/>
    <w:rsid w:val="002640D0"/>
    <w:rsid w:val="00271964"/>
    <w:rsid w:val="002A4286"/>
    <w:rsid w:val="002C5093"/>
    <w:rsid w:val="002E0D73"/>
    <w:rsid w:val="002E6D86"/>
    <w:rsid w:val="00303C9E"/>
    <w:rsid w:val="003209D1"/>
    <w:rsid w:val="00336F95"/>
    <w:rsid w:val="003717E8"/>
    <w:rsid w:val="00394AD3"/>
    <w:rsid w:val="003F29CE"/>
    <w:rsid w:val="003F5818"/>
    <w:rsid w:val="0041687E"/>
    <w:rsid w:val="00417F7A"/>
    <w:rsid w:val="00443328"/>
    <w:rsid w:val="004468AB"/>
    <w:rsid w:val="00470E7C"/>
    <w:rsid w:val="00480DE8"/>
    <w:rsid w:val="00493E84"/>
    <w:rsid w:val="004A429F"/>
    <w:rsid w:val="004B3F1E"/>
    <w:rsid w:val="004D1A68"/>
    <w:rsid w:val="004F5B08"/>
    <w:rsid w:val="005268F3"/>
    <w:rsid w:val="00533128"/>
    <w:rsid w:val="00547AC7"/>
    <w:rsid w:val="00551157"/>
    <w:rsid w:val="005C1150"/>
    <w:rsid w:val="005C4EE8"/>
    <w:rsid w:val="005F693A"/>
    <w:rsid w:val="0060588B"/>
    <w:rsid w:val="006125E1"/>
    <w:rsid w:val="00621E2F"/>
    <w:rsid w:val="006226DA"/>
    <w:rsid w:val="006265BD"/>
    <w:rsid w:val="00646F28"/>
    <w:rsid w:val="00687CB0"/>
    <w:rsid w:val="00697A71"/>
    <w:rsid w:val="006A348F"/>
    <w:rsid w:val="006B3A49"/>
    <w:rsid w:val="006C3BE3"/>
    <w:rsid w:val="006F338F"/>
    <w:rsid w:val="007128A9"/>
    <w:rsid w:val="007130D0"/>
    <w:rsid w:val="007137CD"/>
    <w:rsid w:val="00713BAB"/>
    <w:rsid w:val="00713E89"/>
    <w:rsid w:val="00726FBF"/>
    <w:rsid w:val="00747229"/>
    <w:rsid w:val="00747A39"/>
    <w:rsid w:val="0075599C"/>
    <w:rsid w:val="00761B3A"/>
    <w:rsid w:val="00770FBC"/>
    <w:rsid w:val="00771B37"/>
    <w:rsid w:val="00781259"/>
    <w:rsid w:val="007F24FD"/>
    <w:rsid w:val="00811A04"/>
    <w:rsid w:val="0082288A"/>
    <w:rsid w:val="008408D1"/>
    <w:rsid w:val="00850D52"/>
    <w:rsid w:val="00852649"/>
    <w:rsid w:val="00866C47"/>
    <w:rsid w:val="008944EF"/>
    <w:rsid w:val="008A2759"/>
    <w:rsid w:val="008C3472"/>
    <w:rsid w:val="008C4EB3"/>
    <w:rsid w:val="008D450E"/>
    <w:rsid w:val="008D4C72"/>
    <w:rsid w:val="008E13A3"/>
    <w:rsid w:val="008F638C"/>
    <w:rsid w:val="00910E6A"/>
    <w:rsid w:val="0091192B"/>
    <w:rsid w:val="00917A34"/>
    <w:rsid w:val="0092132F"/>
    <w:rsid w:val="009224D9"/>
    <w:rsid w:val="00923082"/>
    <w:rsid w:val="00925CBD"/>
    <w:rsid w:val="009509E3"/>
    <w:rsid w:val="009514A6"/>
    <w:rsid w:val="00967C59"/>
    <w:rsid w:val="00971516"/>
    <w:rsid w:val="0097564A"/>
    <w:rsid w:val="00992052"/>
    <w:rsid w:val="009A4D1B"/>
    <w:rsid w:val="009A6914"/>
    <w:rsid w:val="009D34E4"/>
    <w:rsid w:val="00A0200B"/>
    <w:rsid w:val="00A031CC"/>
    <w:rsid w:val="00A31E12"/>
    <w:rsid w:val="00A32A91"/>
    <w:rsid w:val="00A441AF"/>
    <w:rsid w:val="00AA1C91"/>
    <w:rsid w:val="00AB2B6E"/>
    <w:rsid w:val="00AE7986"/>
    <w:rsid w:val="00AF79D1"/>
    <w:rsid w:val="00B02892"/>
    <w:rsid w:val="00B14D52"/>
    <w:rsid w:val="00B168FC"/>
    <w:rsid w:val="00B1787C"/>
    <w:rsid w:val="00B51084"/>
    <w:rsid w:val="00BB3A87"/>
    <w:rsid w:val="00BE2D92"/>
    <w:rsid w:val="00BF7A99"/>
    <w:rsid w:val="00C01C4B"/>
    <w:rsid w:val="00C04FAB"/>
    <w:rsid w:val="00C33A2E"/>
    <w:rsid w:val="00C356A0"/>
    <w:rsid w:val="00C56BDA"/>
    <w:rsid w:val="00C61AD0"/>
    <w:rsid w:val="00C63574"/>
    <w:rsid w:val="00C75C91"/>
    <w:rsid w:val="00C77CE5"/>
    <w:rsid w:val="00CB558E"/>
    <w:rsid w:val="00D1381A"/>
    <w:rsid w:val="00D24ADD"/>
    <w:rsid w:val="00D250C7"/>
    <w:rsid w:val="00D37131"/>
    <w:rsid w:val="00D50146"/>
    <w:rsid w:val="00D6405F"/>
    <w:rsid w:val="00D73818"/>
    <w:rsid w:val="00D8359D"/>
    <w:rsid w:val="00D963D5"/>
    <w:rsid w:val="00DB0228"/>
    <w:rsid w:val="00DB2174"/>
    <w:rsid w:val="00DB64D1"/>
    <w:rsid w:val="00DB677C"/>
    <w:rsid w:val="00DF2320"/>
    <w:rsid w:val="00DF5F5E"/>
    <w:rsid w:val="00E055F3"/>
    <w:rsid w:val="00E12A3E"/>
    <w:rsid w:val="00E133FF"/>
    <w:rsid w:val="00E23556"/>
    <w:rsid w:val="00E2627A"/>
    <w:rsid w:val="00E56180"/>
    <w:rsid w:val="00E6288D"/>
    <w:rsid w:val="00E76859"/>
    <w:rsid w:val="00E909A8"/>
    <w:rsid w:val="00E9298A"/>
    <w:rsid w:val="00ED1AA1"/>
    <w:rsid w:val="00F23D4E"/>
    <w:rsid w:val="00F66A69"/>
    <w:rsid w:val="00F75F19"/>
    <w:rsid w:val="00F843BE"/>
    <w:rsid w:val="00FB1131"/>
    <w:rsid w:val="00FB5B17"/>
    <w:rsid w:val="00FD27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361E9"/>
  <w15:docId w15:val="{A5E23CC0-D770-4E35-BEDB-7572F798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1A68"/>
  </w:style>
  <w:style w:type="paragraph" w:styleId="Heading1">
    <w:name w:val="heading 1"/>
    <w:basedOn w:val="Normal"/>
    <w:next w:val="Normal"/>
    <w:link w:val="Heading1Char"/>
    <w:uiPriority w:val="9"/>
    <w:qFormat/>
    <w:rsid w:val="00AF79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79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A68"/>
    <w:pPr>
      <w:ind w:left="720"/>
      <w:contextualSpacing/>
    </w:pPr>
  </w:style>
  <w:style w:type="table" w:styleId="TableGrid">
    <w:name w:val="Table Grid"/>
    <w:basedOn w:val="TableNormal"/>
    <w:uiPriority w:val="59"/>
    <w:rsid w:val="00C04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09E3"/>
    <w:rPr>
      <w:rFonts w:ascii="Tahoma" w:hAnsi="Tahoma" w:cs="Tahoma"/>
      <w:sz w:val="16"/>
      <w:szCs w:val="16"/>
    </w:rPr>
  </w:style>
  <w:style w:type="character" w:customStyle="1" w:styleId="BalloonTextChar">
    <w:name w:val="Balloon Text Char"/>
    <w:basedOn w:val="DefaultParagraphFont"/>
    <w:link w:val="BalloonText"/>
    <w:uiPriority w:val="99"/>
    <w:semiHidden/>
    <w:rsid w:val="009509E3"/>
    <w:rPr>
      <w:rFonts w:ascii="Tahoma" w:hAnsi="Tahoma" w:cs="Tahoma"/>
      <w:sz w:val="16"/>
      <w:szCs w:val="16"/>
    </w:rPr>
  </w:style>
  <w:style w:type="character" w:styleId="CommentReference">
    <w:name w:val="annotation reference"/>
    <w:basedOn w:val="DefaultParagraphFont"/>
    <w:uiPriority w:val="99"/>
    <w:semiHidden/>
    <w:unhideWhenUsed/>
    <w:rsid w:val="00FD27B2"/>
    <w:rPr>
      <w:sz w:val="16"/>
      <w:szCs w:val="16"/>
    </w:rPr>
  </w:style>
  <w:style w:type="paragraph" w:styleId="CommentText">
    <w:name w:val="annotation text"/>
    <w:basedOn w:val="Normal"/>
    <w:link w:val="CommentTextChar"/>
    <w:uiPriority w:val="99"/>
    <w:semiHidden/>
    <w:unhideWhenUsed/>
    <w:rsid w:val="00FD27B2"/>
    <w:rPr>
      <w:sz w:val="20"/>
      <w:szCs w:val="20"/>
    </w:rPr>
  </w:style>
  <w:style w:type="character" w:customStyle="1" w:styleId="CommentTextChar">
    <w:name w:val="Comment Text Char"/>
    <w:basedOn w:val="DefaultParagraphFont"/>
    <w:link w:val="CommentText"/>
    <w:uiPriority w:val="99"/>
    <w:semiHidden/>
    <w:rsid w:val="00FD27B2"/>
    <w:rPr>
      <w:sz w:val="20"/>
      <w:szCs w:val="20"/>
    </w:rPr>
  </w:style>
  <w:style w:type="paragraph" w:styleId="CommentSubject">
    <w:name w:val="annotation subject"/>
    <w:basedOn w:val="CommentText"/>
    <w:next w:val="CommentText"/>
    <w:link w:val="CommentSubjectChar"/>
    <w:uiPriority w:val="99"/>
    <w:semiHidden/>
    <w:unhideWhenUsed/>
    <w:rsid w:val="00FD27B2"/>
    <w:rPr>
      <w:b/>
      <w:bCs/>
    </w:rPr>
  </w:style>
  <w:style w:type="character" w:customStyle="1" w:styleId="CommentSubjectChar">
    <w:name w:val="Comment Subject Char"/>
    <w:basedOn w:val="CommentTextChar"/>
    <w:link w:val="CommentSubject"/>
    <w:uiPriority w:val="99"/>
    <w:semiHidden/>
    <w:rsid w:val="00FD27B2"/>
    <w:rPr>
      <w:b/>
      <w:bCs/>
      <w:sz w:val="20"/>
      <w:szCs w:val="20"/>
    </w:rPr>
  </w:style>
  <w:style w:type="character" w:styleId="Emphasis">
    <w:name w:val="Emphasis"/>
    <w:basedOn w:val="DefaultParagraphFont"/>
    <w:uiPriority w:val="20"/>
    <w:qFormat/>
    <w:rsid w:val="00D6405F"/>
    <w:rPr>
      <w:i/>
      <w:iCs/>
    </w:rPr>
  </w:style>
  <w:style w:type="character" w:styleId="PlaceholderText">
    <w:name w:val="Placeholder Text"/>
    <w:basedOn w:val="DefaultParagraphFont"/>
    <w:uiPriority w:val="99"/>
    <w:semiHidden/>
    <w:rsid w:val="00D6405F"/>
    <w:rPr>
      <w:color w:val="808080"/>
    </w:rPr>
  </w:style>
  <w:style w:type="character" w:styleId="Hyperlink">
    <w:name w:val="Hyperlink"/>
    <w:basedOn w:val="DefaultParagraphFont"/>
    <w:uiPriority w:val="99"/>
    <w:unhideWhenUsed/>
    <w:rsid w:val="0097564A"/>
    <w:rPr>
      <w:color w:val="0000FF" w:themeColor="hyperlink"/>
      <w:u w:val="single"/>
    </w:rPr>
  </w:style>
  <w:style w:type="character" w:customStyle="1" w:styleId="Heading1Char">
    <w:name w:val="Heading 1 Char"/>
    <w:basedOn w:val="DefaultParagraphFont"/>
    <w:link w:val="Heading1"/>
    <w:uiPriority w:val="9"/>
    <w:rsid w:val="00AF79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F79D1"/>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B1787C"/>
  </w:style>
  <w:style w:type="character" w:styleId="Strong">
    <w:name w:val="Strong"/>
    <w:basedOn w:val="DefaultParagraphFont"/>
    <w:uiPriority w:val="22"/>
    <w:qFormat/>
    <w:rsid w:val="00E6288D"/>
    <w:rPr>
      <w:b/>
      <w:bCs/>
    </w:rPr>
  </w:style>
  <w:style w:type="character" w:customStyle="1" w:styleId="UnresolvedMention1">
    <w:name w:val="Unresolved Mention1"/>
    <w:basedOn w:val="DefaultParagraphFont"/>
    <w:uiPriority w:val="99"/>
    <w:semiHidden/>
    <w:unhideWhenUsed/>
    <w:rsid w:val="00F23D4E"/>
    <w:rPr>
      <w:color w:val="808080"/>
      <w:shd w:val="clear" w:color="auto" w:fill="E6E6E6"/>
    </w:rPr>
  </w:style>
  <w:style w:type="paragraph" w:styleId="Header">
    <w:name w:val="header"/>
    <w:basedOn w:val="Normal"/>
    <w:link w:val="HeaderChar"/>
    <w:uiPriority w:val="99"/>
    <w:unhideWhenUsed/>
    <w:rsid w:val="00C63574"/>
    <w:pPr>
      <w:tabs>
        <w:tab w:val="center" w:pos="4513"/>
        <w:tab w:val="right" w:pos="9026"/>
      </w:tabs>
    </w:pPr>
  </w:style>
  <w:style w:type="character" w:customStyle="1" w:styleId="HeaderChar">
    <w:name w:val="Header Char"/>
    <w:basedOn w:val="DefaultParagraphFont"/>
    <w:link w:val="Header"/>
    <w:uiPriority w:val="99"/>
    <w:rsid w:val="00C63574"/>
  </w:style>
  <w:style w:type="paragraph" w:styleId="Footer">
    <w:name w:val="footer"/>
    <w:basedOn w:val="Normal"/>
    <w:link w:val="FooterChar"/>
    <w:uiPriority w:val="99"/>
    <w:unhideWhenUsed/>
    <w:rsid w:val="00C63574"/>
    <w:pPr>
      <w:tabs>
        <w:tab w:val="center" w:pos="4513"/>
        <w:tab w:val="right" w:pos="9026"/>
      </w:tabs>
    </w:pPr>
  </w:style>
  <w:style w:type="character" w:customStyle="1" w:styleId="FooterChar">
    <w:name w:val="Footer Char"/>
    <w:basedOn w:val="DefaultParagraphFont"/>
    <w:link w:val="Footer"/>
    <w:uiPriority w:val="99"/>
    <w:rsid w:val="00C63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18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9E985-064E-4C84-946D-EF571BCD2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C7CC529C</Template>
  <TotalTime>0</TotalTime>
  <Pages>26</Pages>
  <Words>1227</Words>
  <Characters>6751</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Utrecht University</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Beheer</dc:creator>
  <cp:lastModifiedBy>Doorman, L.M. (Michiel)</cp:lastModifiedBy>
  <cp:revision>31</cp:revision>
  <cp:lastPrinted>2018-01-29T16:41:00Z</cp:lastPrinted>
  <dcterms:created xsi:type="dcterms:W3CDTF">2018-06-19T07:19:00Z</dcterms:created>
  <dcterms:modified xsi:type="dcterms:W3CDTF">2018-08-16T12:13:00Z</dcterms:modified>
</cp:coreProperties>
</file>